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Mailinglabel"/>
        <w:tblpPr w:leftFromText="180" w:rightFromText="180" w:vertAnchor="text" w:horzAnchor="margin" w:tblpY="-224"/>
        <w:tblW w:w="11232" w:type="dxa"/>
        <w:tblLayout w:type="fixed"/>
        <w:tblCellMar>
          <w:top w:w="288" w:type="dxa"/>
          <w:left w:w="0" w:type="dxa"/>
          <w:right w:w="0" w:type="dxa"/>
        </w:tblCellMar>
        <w:tblLook w:val="0620" w:firstRow="1" w:lastRow="0" w:firstColumn="0" w:lastColumn="0" w:noHBand="1" w:noVBand="1"/>
        <w:tblDescription w:val="Business card layout table"/>
      </w:tblPr>
      <w:tblGrid>
        <w:gridCol w:w="3456"/>
        <w:gridCol w:w="432"/>
        <w:gridCol w:w="3456"/>
        <w:gridCol w:w="432"/>
        <w:gridCol w:w="3456"/>
      </w:tblGrid>
      <w:tr w:rsidR="008A7787" w14:paraId="30FB0FBE" w14:textId="77777777" w:rsidTr="00E05FD3">
        <w:trPr>
          <w:trHeight w:hRule="exact" w:val="1440"/>
        </w:trPr>
        <w:tc>
          <w:tcPr>
            <w:tcW w:w="3456" w:type="dxa"/>
          </w:tcPr>
          <w:sdt>
            <w:sdtPr>
              <w:alias w:val="Name"/>
              <w:tag w:val="Name"/>
              <w:id w:val="873610155"/>
              <w:placeholder>
                <w:docPart w:val="EBDC69E73B4C46968DFBB30BFA1A2828"/>
              </w:placeholder>
      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      <w15:appearance w15:val="hidden"/>
              <w:text w:multiLine="1"/>
            </w:sdtPr>
            <w:sdtEndPr/>
            <w:sdtContent>
              <w:p w14:paraId="5978E9F7" w14:textId="3393318A" w:rsidR="008A7787" w:rsidRDefault="006258E2" w:rsidP="006258E2">
                <w:pPr>
                  <w:pStyle w:val="Name"/>
                  <w:framePr w:hSpace="0" w:wrap="auto" w:vAnchor="margin" w:hAnchor="text" w:yAlign="inline"/>
                </w:pPr>
                <w:r>
                  <w:t>1st COVID Vaccine:</w:t>
                </w:r>
                <w:r>
                  <w:br/>
                  <w:t>Due for 2nd Vaccine on:</w:t>
                </w:r>
              </w:p>
            </w:sdtContent>
          </w:sdt>
        </w:tc>
        <w:tc>
          <w:tcPr>
            <w:tcW w:w="432" w:type="dxa"/>
          </w:tcPr>
          <w:p w14:paraId="0EB48D4A" w14:textId="77777777" w:rsidR="008A7787" w:rsidRDefault="008A7787" w:rsidP="008A7787"/>
        </w:tc>
        <w:tc>
          <w:tcPr>
            <w:tcW w:w="3456" w:type="dxa"/>
          </w:tcPr>
          <w:sdt>
            <w:sdtPr>
              <w:alias w:val="Name"/>
              <w:tag w:val="Name"/>
              <w:id w:val="-569580921"/>
              <w:placeholder>
                <w:docPart w:val="A06D0942AF3A4C53871A62EBC3CAFD33"/>
              </w:placeholder>
      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      <w15:appearance w15:val="hidden"/>
              <w:text w:multiLine="1"/>
            </w:sdtPr>
            <w:sdtEndPr/>
            <w:sdtContent>
              <w:p w14:paraId="73ACA572" w14:textId="2A05FC2C" w:rsidR="008A7787" w:rsidRDefault="006258E2" w:rsidP="006258E2">
                <w:pPr>
                  <w:pStyle w:val="Name"/>
                  <w:framePr w:hSpace="0" w:wrap="auto" w:vAnchor="margin" w:hAnchor="text" w:yAlign="inline"/>
                </w:pPr>
                <w:r>
                  <w:t>1st COVID Vaccine:</w:t>
                </w:r>
                <w:r>
                  <w:br/>
                  <w:t>Due for 2nd Vaccine on:</w:t>
                </w:r>
              </w:p>
            </w:sdtContent>
          </w:sdt>
        </w:tc>
        <w:tc>
          <w:tcPr>
            <w:tcW w:w="432" w:type="dxa"/>
          </w:tcPr>
          <w:p w14:paraId="4153F3A9" w14:textId="77777777" w:rsidR="008A7787" w:rsidRDefault="008A7787" w:rsidP="008A7787"/>
        </w:tc>
        <w:tc>
          <w:tcPr>
            <w:tcW w:w="3456" w:type="dxa"/>
          </w:tcPr>
          <w:sdt>
            <w:sdtPr>
              <w:alias w:val="Name"/>
              <w:tag w:val="Name"/>
              <w:id w:val="-1599091716"/>
              <w:placeholder>
                <w:docPart w:val="64DA47B54ECF4455B0E92572E3DFE1EE"/>
              </w:placeholder>
      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      <w15:appearance w15:val="hidden"/>
              <w:text w:multiLine="1"/>
            </w:sdtPr>
            <w:sdtEndPr/>
            <w:sdtContent>
              <w:p w14:paraId="4CB76DF0" w14:textId="6AAF9BA3" w:rsidR="00796DF1" w:rsidRPr="00796DF1" w:rsidRDefault="006258E2" w:rsidP="00796DF1">
                <w:pPr>
                  <w:pStyle w:val="Name"/>
                  <w:framePr w:hSpace="0" w:wrap="auto" w:vAnchor="margin" w:hAnchor="text" w:yAlign="inline"/>
                </w:pPr>
                <w:r>
                  <w:t>1st COVID Vaccine:</w:t>
                </w:r>
                <w:r>
                  <w:br/>
                  <w:t>Due for 2nd Vaccine on:</w:t>
                </w:r>
              </w:p>
            </w:sdtContent>
          </w:sdt>
          <w:p w14:paraId="38585D2B" w14:textId="269EE7FF" w:rsidR="008A7787" w:rsidRDefault="008A7787" w:rsidP="00796DF1"/>
        </w:tc>
      </w:tr>
      <w:tr w:rsidR="008A7787" w14:paraId="6C08451F" w14:textId="77777777" w:rsidTr="00E05FD3">
        <w:trPr>
          <w:trHeight w:hRule="exact" w:val="1440"/>
        </w:trPr>
        <w:tc>
          <w:tcPr>
            <w:tcW w:w="3456" w:type="dxa"/>
          </w:tcPr>
          <w:sdt>
            <w:sdtPr>
              <w:alias w:val="Name"/>
              <w:tag w:val="Name"/>
              <w:id w:val="389162041"/>
              <w:placeholder>
                <w:docPart w:val="AB6B3914176747DA8D8E5B3C690A7032"/>
              </w:placeholder>
      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      <w15:appearance w15:val="hidden"/>
              <w:text w:multiLine="1"/>
            </w:sdtPr>
            <w:sdtEndPr/>
            <w:sdtContent>
              <w:p w14:paraId="2A97ACB0" w14:textId="483361FB" w:rsidR="00796DF1" w:rsidRPr="00796DF1" w:rsidRDefault="006258E2" w:rsidP="00796DF1">
                <w:pPr>
                  <w:pStyle w:val="Name"/>
                  <w:framePr w:hSpace="0" w:wrap="auto" w:vAnchor="margin" w:hAnchor="text" w:yAlign="inline"/>
                </w:pPr>
                <w:r>
                  <w:t>1st COVID Vaccine:</w:t>
                </w:r>
                <w:r>
                  <w:br/>
                  <w:t>Due for 2nd Vaccine on:</w:t>
                </w:r>
              </w:p>
            </w:sdtContent>
          </w:sdt>
          <w:p w14:paraId="088B1522" w14:textId="786784AE" w:rsidR="008A7787" w:rsidRDefault="008A7787" w:rsidP="00796DF1"/>
        </w:tc>
        <w:tc>
          <w:tcPr>
            <w:tcW w:w="432" w:type="dxa"/>
          </w:tcPr>
          <w:p w14:paraId="5AB67CC9" w14:textId="77777777" w:rsidR="008A7787" w:rsidRDefault="008A7787" w:rsidP="008A7787"/>
        </w:tc>
        <w:tc>
          <w:tcPr>
            <w:tcW w:w="3456" w:type="dxa"/>
          </w:tcPr>
          <w:sdt>
            <w:sdtPr>
              <w:alias w:val="Name"/>
              <w:tag w:val="Name"/>
              <w:id w:val="1976559024"/>
              <w:placeholder>
                <w:docPart w:val="73C4BAACE44B424AA1DDD89EED91FCA0"/>
              </w:placeholder>
      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      <w15:appearance w15:val="hidden"/>
              <w:text w:multiLine="1"/>
            </w:sdtPr>
            <w:sdtEndPr/>
            <w:sdtContent>
              <w:p w14:paraId="25DE1725" w14:textId="04F3A83B" w:rsidR="00796DF1" w:rsidRPr="00796DF1" w:rsidRDefault="006258E2" w:rsidP="00796DF1">
                <w:pPr>
                  <w:pStyle w:val="Name"/>
                  <w:framePr w:hSpace="0" w:wrap="auto" w:vAnchor="margin" w:hAnchor="text" w:yAlign="inline"/>
                </w:pPr>
                <w:r>
                  <w:t>1st COVID Vaccine:</w:t>
                </w:r>
                <w:r>
                  <w:br/>
                  <w:t>Due for 2nd Vaccine on:</w:t>
                </w:r>
              </w:p>
            </w:sdtContent>
          </w:sdt>
          <w:p w14:paraId="01FDB6EF" w14:textId="23FE2857" w:rsidR="008A7787" w:rsidRDefault="008A7787" w:rsidP="00796DF1"/>
        </w:tc>
        <w:tc>
          <w:tcPr>
            <w:tcW w:w="432" w:type="dxa"/>
          </w:tcPr>
          <w:p w14:paraId="7D5FA55E" w14:textId="77777777" w:rsidR="008A7787" w:rsidRDefault="008A7787" w:rsidP="008A7787"/>
        </w:tc>
        <w:tc>
          <w:tcPr>
            <w:tcW w:w="3456" w:type="dxa"/>
          </w:tcPr>
          <w:sdt>
            <w:sdtPr>
              <w:alias w:val="Name"/>
              <w:tag w:val="Name"/>
              <w:id w:val="461783083"/>
              <w:placeholder>
                <w:docPart w:val="183E084B2BF14CE191EC507A8649B242"/>
              </w:placeholder>
      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      <w15:appearance w15:val="hidden"/>
              <w:text w:multiLine="1"/>
            </w:sdtPr>
            <w:sdtEndPr/>
            <w:sdtContent>
              <w:p w14:paraId="59581058" w14:textId="271F4855" w:rsidR="00796DF1" w:rsidRPr="00796DF1" w:rsidRDefault="006258E2" w:rsidP="00796DF1">
                <w:pPr>
                  <w:pStyle w:val="Name"/>
                  <w:framePr w:hSpace="0" w:wrap="auto" w:vAnchor="margin" w:hAnchor="text" w:yAlign="inline"/>
                </w:pPr>
                <w:r>
                  <w:t>1st COVID Vaccine:</w:t>
                </w:r>
                <w:r>
                  <w:br/>
                  <w:t>Due for 2nd Vaccine on:</w:t>
                </w:r>
              </w:p>
            </w:sdtContent>
          </w:sdt>
          <w:p w14:paraId="6BF9DFB6" w14:textId="2A7E9189" w:rsidR="008A7787" w:rsidRDefault="008A7787" w:rsidP="00796DF1"/>
        </w:tc>
      </w:tr>
      <w:tr w:rsidR="008A7787" w14:paraId="6B9CCA2B" w14:textId="77777777" w:rsidTr="00E05FD3">
        <w:trPr>
          <w:trHeight w:hRule="exact" w:val="1440"/>
        </w:trPr>
        <w:tc>
          <w:tcPr>
            <w:tcW w:w="3456" w:type="dxa"/>
          </w:tcPr>
          <w:sdt>
            <w:sdtPr>
              <w:alias w:val="Name"/>
              <w:tag w:val="Name"/>
              <w:id w:val="-1679879981"/>
              <w:placeholder>
                <w:docPart w:val="32A635C481004A9E9A62F271ADF5711D"/>
              </w:placeholder>
      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      <w15:appearance w15:val="hidden"/>
              <w:text w:multiLine="1"/>
            </w:sdtPr>
            <w:sdtEndPr/>
            <w:sdtContent>
              <w:p w14:paraId="1450A7C8" w14:textId="5290A315" w:rsidR="00796DF1" w:rsidRPr="00796DF1" w:rsidRDefault="006258E2" w:rsidP="00796DF1">
                <w:pPr>
                  <w:pStyle w:val="Name"/>
                  <w:framePr w:hSpace="0" w:wrap="auto" w:vAnchor="margin" w:hAnchor="text" w:yAlign="inline"/>
                </w:pPr>
                <w:r>
                  <w:t>1st COVID Vaccine:</w:t>
                </w:r>
                <w:r>
                  <w:br/>
                  <w:t>Due for 2nd Vaccine on:</w:t>
                </w:r>
              </w:p>
            </w:sdtContent>
          </w:sdt>
          <w:p w14:paraId="67CC789B" w14:textId="07F3E0C6" w:rsidR="008A7787" w:rsidRDefault="008A7787" w:rsidP="00796DF1"/>
        </w:tc>
        <w:tc>
          <w:tcPr>
            <w:tcW w:w="432" w:type="dxa"/>
          </w:tcPr>
          <w:p w14:paraId="2A3BC639" w14:textId="77777777" w:rsidR="008A7787" w:rsidRDefault="008A7787" w:rsidP="008A7787"/>
        </w:tc>
        <w:tc>
          <w:tcPr>
            <w:tcW w:w="3456" w:type="dxa"/>
          </w:tcPr>
          <w:sdt>
            <w:sdtPr>
              <w:alias w:val="Name"/>
              <w:tag w:val="Name"/>
              <w:id w:val="231128824"/>
              <w:placeholder>
                <w:docPart w:val="E27D553FAE2448BFABE912F1158529CF"/>
              </w:placeholder>
      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      <w15:appearance w15:val="hidden"/>
              <w:text w:multiLine="1"/>
            </w:sdtPr>
            <w:sdtEndPr/>
            <w:sdtContent>
              <w:p w14:paraId="52305278" w14:textId="5C91A6AA" w:rsidR="00796DF1" w:rsidRPr="00796DF1" w:rsidRDefault="006258E2" w:rsidP="00796DF1">
                <w:pPr>
                  <w:pStyle w:val="Name"/>
                  <w:framePr w:hSpace="0" w:wrap="auto" w:vAnchor="margin" w:hAnchor="text" w:yAlign="inline"/>
                </w:pPr>
                <w:r>
                  <w:t>1st COVID Vaccine:</w:t>
                </w:r>
                <w:r>
                  <w:br/>
                  <w:t>Due for 2nd Vaccine on:</w:t>
                </w:r>
              </w:p>
            </w:sdtContent>
          </w:sdt>
          <w:p w14:paraId="6EE44EE7" w14:textId="2BF0268B" w:rsidR="008A7787" w:rsidRDefault="008A7787" w:rsidP="00796DF1"/>
        </w:tc>
        <w:tc>
          <w:tcPr>
            <w:tcW w:w="432" w:type="dxa"/>
          </w:tcPr>
          <w:p w14:paraId="47B3E822" w14:textId="77777777" w:rsidR="008A7787" w:rsidRDefault="008A7787" w:rsidP="008A7787"/>
        </w:tc>
        <w:tc>
          <w:tcPr>
            <w:tcW w:w="3456" w:type="dxa"/>
          </w:tcPr>
          <w:sdt>
            <w:sdtPr>
              <w:alias w:val="Name"/>
              <w:tag w:val="Name"/>
              <w:id w:val="-1123917985"/>
              <w:placeholder>
                <w:docPart w:val="775FC15AF7244685965223DAAF219878"/>
              </w:placeholder>
      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      <w15:appearance w15:val="hidden"/>
              <w:text w:multiLine="1"/>
            </w:sdtPr>
            <w:sdtEndPr/>
            <w:sdtContent>
              <w:p w14:paraId="5BDD2FB3" w14:textId="09072927" w:rsidR="00796DF1" w:rsidRPr="00796DF1" w:rsidRDefault="006258E2" w:rsidP="00796DF1">
                <w:pPr>
                  <w:pStyle w:val="Name"/>
                  <w:framePr w:hSpace="0" w:wrap="auto" w:vAnchor="margin" w:hAnchor="text" w:yAlign="inline"/>
                </w:pPr>
                <w:r>
                  <w:t>1st COVID Vaccine:</w:t>
                </w:r>
                <w:r>
                  <w:br/>
                  <w:t>Due for 2nd Vaccine on:</w:t>
                </w:r>
              </w:p>
            </w:sdtContent>
          </w:sdt>
          <w:p w14:paraId="5B8A81A7" w14:textId="1C700D6F" w:rsidR="008A7787" w:rsidRDefault="008A7787" w:rsidP="00796DF1"/>
        </w:tc>
      </w:tr>
      <w:tr w:rsidR="008A7787" w14:paraId="6B5703AA" w14:textId="77777777" w:rsidTr="00E05FD3">
        <w:trPr>
          <w:trHeight w:hRule="exact" w:val="1440"/>
        </w:trPr>
        <w:tc>
          <w:tcPr>
            <w:tcW w:w="3456" w:type="dxa"/>
          </w:tcPr>
          <w:sdt>
            <w:sdtPr>
              <w:alias w:val="Name"/>
              <w:tag w:val="Name"/>
              <w:id w:val="-1968426075"/>
              <w:placeholder>
                <w:docPart w:val="5473AA68981A4C428880B92E9BD4B834"/>
              </w:placeholder>
      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      <w15:appearance w15:val="hidden"/>
              <w:text w:multiLine="1"/>
            </w:sdtPr>
            <w:sdtEndPr/>
            <w:sdtContent>
              <w:p w14:paraId="7904C00A" w14:textId="0F3574CD" w:rsidR="00796DF1" w:rsidRPr="00796DF1" w:rsidRDefault="006258E2" w:rsidP="00796DF1">
                <w:pPr>
                  <w:pStyle w:val="Name"/>
                  <w:framePr w:hSpace="0" w:wrap="auto" w:vAnchor="margin" w:hAnchor="text" w:yAlign="inline"/>
                </w:pPr>
                <w:r>
                  <w:t>1st COVID Vaccine:</w:t>
                </w:r>
                <w:r>
                  <w:br/>
                  <w:t>Due for 2nd Vaccine on:</w:t>
                </w:r>
              </w:p>
            </w:sdtContent>
          </w:sdt>
          <w:p w14:paraId="5BD4515A" w14:textId="4B67E8C4" w:rsidR="008A7787" w:rsidRDefault="008A7787" w:rsidP="00796DF1"/>
        </w:tc>
        <w:tc>
          <w:tcPr>
            <w:tcW w:w="432" w:type="dxa"/>
          </w:tcPr>
          <w:p w14:paraId="7B41CAF3" w14:textId="77777777" w:rsidR="008A7787" w:rsidRDefault="008A7787" w:rsidP="008A7787"/>
        </w:tc>
        <w:tc>
          <w:tcPr>
            <w:tcW w:w="3456" w:type="dxa"/>
          </w:tcPr>
          <w:sdt>
            <w:sdtPr>
              <w:alias w:val="Name"/>
              <w:tag w:val="Name"/>
              <w:id w:val="247399075"/>
              <w:placeholder>
                <w:docPart w:val="D3CC0646F29E4179AFFB665F9AB81812"/>
              </w:placeholder>
      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      <w15:appearance w15:val="hidden"/>
              <w:text w:multiLine="1"/>
            </w:sdtPr>
            <w:sdtEndPr/>
            <w:sdtContent>
              <w:p w14:paraId="2613C3A4" w14:textId="536FCDF2" w:rsidR="00796DF1" w:rsidRPr="00796DF1" w:rsidRDefault="006258E2" w:rsidP="00796DF1">
                <w:pPr>
                  <w:pStyle w:val="Name"/>
                  <w:framePr w:hSpace="0" w:wrap="auto" w:vAnchor="margin" w:hAnchor="text" w:yAlign="inline"/>
                </w:pPr>
                <w:r>
                  <w:t>1st COVID Vaccine:</w:t>
                </w:r>
                <w:r>
                  <w:br/>
                  <w:t>Due for 2nd Vaccine on:</w:t>
                </w:r>
              </w:p>
            </w:sdtContent>
          </w:sdt>
          <w:p w14:paraId="7BA9F938" w14:textId="36412A84" w:rsidR="008A7787" w:rsidRDefault="008A7787" w:rsidP="00796DF1"/>
        </w:tc>
        <w:tc>
          <w:tcPr>
            <w:tcW w:w="432" w:type="dxa"/>
          </w:tcPr>
          <w:p w14:paraId="42CAC3F8" w14:textId="77777777" w:rsidR="008A7787" w:rsidRDefault="008A7787" w:rsidP="008A7787"/>
        </w:tc>
        <w:tc>
          <w:tcPr>
            <w:tcW w:w="3456" w:type="dxa"/>
          </w:tcPr>
          <w:sdt>
            <w:sdtPr>
              <w:alias w:val="Name"/>
              <w:tag w:val="Name"/>
              <w:id w:val="1654869256"/>
              <w:placeholder>
                <w:docPart w:val="7C2BBC9293F441D3916BA9A6E8D0AA69"/>
              </w:placeholder>
      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      <w15:appearance w15:val="hidden"/>
              <w:text w:multiLine="1"/>
            </w:sdtPr>
            <w:sdtEndPr/>
            <w:sdtContent>
              <w:p w14:paraId="77CCC6D9" w14:textId="56ACE53F" w:rsidR="00796DF1" w:rsidRPr="00796DF1" w:rsidRDefault="006258E2" w:rsidP="00796DF1">
                <w:pPr>
                  <w:pStyle w:val="Name"/>
                  <w:framePr w:hSpace="0" w:wrap="auto" w:vAnchor="margin" w:hAnchor="text" w:yAlign="inline"/>
                </w:pPr>
                <w:r>
                  <w:t>1st COVID Vaccine:</w:t>
                </w:r>
                <w:r>
                  <w:br/>
                  <w:t>Due for 2nd Vaccine on:</w:t>
                </w:r>
              </w:p>
            </w:sdtContent>
          </w:sdt>
          <w:p w14:paraId="34E90AFB" w14:textId="0EB9F2A7" w:rsidR="008A7787" w:rsidRDefault="008A7787" w:rsidP="00796DF1"/>
        </w:tc>
      </w:tr>
      <w:tr w:rsidR="008A7787" w14:paraId="4FADAF15" w14:textId="77777777" w:rsidTr="00E05FD3">
        <w:trPr>
          <w:trHeight w:hRule="exact" w:val="1440"/>
        </w:trPr>
        <w:tc>
          <w:tcPr>
            <w:tcW w:w="3456" w:type="dxa"/>
          </w:tcPr>
          <w:sdt>
            <w:sdtPr>
              <w:alias w:val="Name"/>
              <w:tag w:val="Name"/>
              <w:id w:val="1433939934"/>
              <w:placeholder>
                <w:docPart w:val="A454F054B1B64F898D6B729159C0D12E"/>
              </w:placeholder>
      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      <w15:appearance w15:val="hidden"/>
              <w:text w:multiLine="1"/>
            </w:sdtPr>
            <w:sdtEndPr/>
            <w:sdtContent>
              <w:p w14:paraId="043491B7" w14:textId="77E3C6BE" w:rsidR="00796DF1" w:rsidRPr="00796DF1" w:rsidRDefault="006258E2" w:rsidP="00796DF1">
                <w:pPr>
                  <w:pStyle w:val="Name"/>
                  <w:framePr w:hSpace="0" w:wrap="auto" w:vAnchor="margin" w:hAnchor="text" w:yAlign="inline"/>
                </w:pPr>
                <w:r>
                  <w:t>1st COVID Vaccine:</w:t>
                </w:r>
                <w:r>
                  <w:br/>
                  <w:t>Due for 2nd Vaccine on:</w:t>
                </w:r>
              </w:p>
            </w:sdtContent>
          </w:sdt>
          <w:p w14:paraId="366CFECD" w14:textId="745A8229" w:rsidR="008A7787" w:rsidRDefault="008A7787" w:rsidP="00796DF1"/>
        </w:tc>
        <w:tc>
          <w:tcPr>
            <w:tcW w:w="432" w:type="dxa"/>
          </w:tcPr>
          <w:p w14:paraId="0E77CC54" w14:textId="77777777" w:rsidR="008A7787" w:rsidRDefault="008A7787" w:rsidP="008A7787"/>
        </w:tc>
        <w:tc>
          <w:tcPr>
            <w:tcW w:w="3456" w:type="dxa"/>
          </w:tcPr>
          <w:sdt>
            <w:sdtPr>
              <w:alias w:val="Name"/>
              <w:tag w:val="Name"/>
              <w:id w:val="-1780016808"/>
              <w:placeholder>
                <w:docPart w:val="C0D311AF4DB44CC8AFD69B5AEA247183"/>
              </w:placeholder>
      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      <w15:appearance w15:val="hidden"/>
              <w:text w:multiLine="1"/>
            </w:sdtPr>
            <w:sdtEndPr/>
            <w:sdtContent>
              <w:p w14:paraId="24E65B6E" w14:textId="19B9D5E2" w:rsidR="00796DF1" w:rsidRPr="00796DF1" w:rsidRDefault="006258E2" w:rsidP="00796DF1">
                <w:pPr>
                  <w:pStyle w:val="Name"/>
                  <w:framePr w:hSpace="0" w:wrap="auto" w:vAnchor="margin" w:hAnchor="text" w:yAlign="inline"/>
                </w:pPr>
                <w:r>
                  <w:t>1st COVID Vaccine:</w:t>
                </w:r>
                <w:r>
                  <w:br/>
                  <w:t>Due for 2nd Vaccine on:</w:t>
                </w:r>
              </w:p>
            </w:sdtContent>
          </w:sdt>
          <w:p w14:paraId="39C0D4B9" w14:textId="5E04999D" w:rsidR="008A7787" w:rsidRDefault="008A7787" w:rsidP="00796DF1"/>
        </w:tc>
        <w:tc>
          <w:tcPr>
            <w:tcW w:w="432" w:type="dxa"/>
          </w:tcPr>
          <w:p w14:paraId="35AD7CF9" w14:textId="77777777" w:rsidR="008A7787" w:rsidRDefault="008A7787" w:rsidP="008A7787"/>
        </w:tc>
        <w:tc>
          <w:tcPr>
            <w:tcW w:w="3456" w:type="dxa"/>
          </w:tcPr>
          <w:sdt>
            <w:sdtPr>
              <w:alias w:val="Name"/>
              <w:tag w:val="Name"/>
              <w:id w:val="-8831968"/>
              <w:placeholder>
                <w:docPart w:val="96D0815D2CCD453E82AC3703006441E0"/>
              </w:placeholder>
      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      <w15:appearance w15:val="hidden"/>
              <w:text w:multiLine="1"/>
            </w:sdtPr>
            <w:sdtEndPr/>
            <w:sdtContent>
              <w:p w14:paraId="5BA02609" w14:textId="281D03EC" w:rsidR="00796DF1" w:rsidRPr="00796DF1" w:rsidRDefault="006258E2" w:rsidP="00796DF1">
                <w:pPr>
                  <w:pStyle w:val="Name"/>
                  <w:framePr w:hSpace="0" w:wrap="auto" w:vAnchor="margin" w:hAnchor="text" w:yAlign="inline"/>
                </w:pPr>
                <w:r>
                  <w:t>1st COVID Vaccine:</w:t>
                </w:r>
                <w:r>
                  <w:br/>
                  <w:t>Due for 2nd Vaccine on:</w:t>
                </w:r>
              </w:p>
            </w:sdtContent>
          </w:sdt>
          <w:p w14:paraId="13B98846" w14:textId="5EAFE265" w:rsidR="008A7787" w:rsidRDefault="008A7787" w:rsidP="00796DF1"/>
        </w:tc>
      </w:tr>
      <w:tr w:rsidR="008A7787" w14:paraId="308851BA" w14:textId="77777777" w:rsidTr="00E05FD3">
        <w:trPr>
          <w:trHeight w:hRule="exact" w:val="1440"/>
        </w:trPr>
        <w:tc>
          <w:tcPr>
            <w:tcW w:w="3456" w:type="dxa"/>
          </w:tcPr>
          <w:sdt>
            <w:sdtPr>
              <w:alias w:val="Name"/>
              <w:tag w:val="Name"/>
              <w:id w:val="122972955"/>
              <w:placeholder>
                <w:docPart w:val="B7100E4E2F62470BB34CB5FBEF0B24ED"/>
              </w:placeholder>
      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      <w15:appearance w15:val="hidden"/>
              <w:text w:multiLine="1"/>
            </w:sdtPr>
            <w:sdtEndPr/>
            <w:sdtContent>
              <w:p w14:paraId="5522A7AC" w14:textId="7D1A2AF8" w:rsidR="00796DF1" w:rsidRPr="00796DF1" w:rsidRDefault="006258E2" w:rsidP="00796DF1">
                <w:pPr>
                  <w:pStyle w:val="Name"/>
                  <w:framePr w:hSpace="0" w:wrap="auto" w:vAnchor="margin" w:hAnchor="text" w:yAlign="inline"/>
                </w:pPr>
                <w:r>
                  <w:t>1st COVID Vaccine:</w:t>
                </w:r>
                <w:r>
                  <w:br/>
                  <w:t>Due for 2nd Vaccine on:</w:t>
                </w:r>
              </w:p>
            </w:sdtContent>
          </w:sdt>
          <w:p w14:paraId="3B7B3427" w14:textId="2F38F7A3" w:rsidR="008A7787" w:rsidRDefault="008A7787" w:rsidP="00796DF1"/>
        </w:tc>
        <w:tc>
          <w:tcPr>
            <w:tcW w:w="432" w:type="dxa"/>
          </w:tcPr>
          <w:p w14:paraId="008C8155" w14:textId="77777777" w:rsidR="008A7787" w:rsidRDefault="008A7787" w:rsidP="008A7787"/>
        </w:tc>
        <w:tc>
          <w:tcPr>
            <w:tcW w:w="3456" w:type="dxa"/>
          </w:tcPr>
          <w:sdt>
            <w:sdtPr>
              <w:alias w:val="Name"/>
              <w:tag w:val="Name"/>
              <w:id w:val="-2113432829"/>
              <w:placeholder>
                <w:docPart w:val="B2430CAF14B04C29BD3CBEA81E2CC88D"/>
              </w:placeholder>
      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      <w15:appearance w15:val="hidden"/>
              <w:text w:multiLine="1"/>
            </w:sdtPr>
            <w:sdtEndPr/>
            <w:sdtContent>
              <w:p w14:paraId="294A4018" w14:textId="2200AA25" w:rsidR="00796DF1" w:rsidRPr="00796DF1" w:rsidRDefault="006258E2" w:rsidP="00796DF1">
                <w:pPr>
                  <w:pStyle w:val="Name"/>
                  <w:framePr w:hSpace="0" w:wrap="auto" w:vAnchor="margin" w:hAnchor="text" w:yAlign="inline"/>
                </w:pPr>
                <w:r>
                  <w:t>1st COVID Vaccine:</w:t>
                </w:r>
                <w:r>
                  <w:br/>
                  <w:t>Due for 2nd Vaccine on:</w:t>
                </w:r>
              </w:p>
            </w:sdtContent>
          </w:sdt>
          <w:p w14:paraId="5B7D4D2D" w14:textId="26B5045B" w:rsidR="008A7787" w:rsidRDefault="008A7787" w:rsidP="00796DF1"/>
        </w:tc>
        <w:tc>
          <w:tcPr>
            <w:tcW w:w="432" w:type="dxa"/>
          </w:tcPr>
          <w:p w14:paraId="71069EA2" w14:textId="77777777" w:rsidR="008A7787" w:rsidRDefault="008A7787" w:rsidP="008A7787"/>
        </w:tc>
        <w:tc>
          <w:tcPr>
            <w:tcW w:w="3456" w:type="dxa"/>
          </w:tcPr>
          <w:sdt>
            <w:sdtPr>
              <w:alias w:val="Name"/>
              <w:tag w:val="Name"/>
              <w:id w:val="-1417557231"/>
              <w:placeholder>
                <w:docPart w:val="3583EC57D3004ABD99E5F1F04DF88AEB"/>
              </w:placeholder>
      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      <w15:appearance w15:val="hidden"/>
              <w:text w:multiLine="1"/>
            </w:sdtPr>
            <w:sdtEndPr/>
            <w:sdtContent>
              <w:p w14:paraId="2600A8EF" w14:textId="715D4432" w:rsidR="00796DF1" w:rsidRPr="00796DF1" w:rsidRDefault="006258E2" w:rsidP="00796DF1">
                <w:pPr>
                  <w:pStyle w:val="Name"/>
                  <w:framePr w:hSpace="0" w:wrap="auto" w:vAnchor="margin" w:hAnchor="text" w:yAlign="inline"/>
                </w:pPr>
                <w:r>
                  <w:t>1st COVID Vaccine:</w:t>
                </w:r>
                <w:r>
                  <w:br/>
                  <w:t>Due for 2nd Vaccine on:</w:t>
                </w:r>
              </w:p>
            </w:sdtContent>
          </w:sdt>
          <w:p w14:paraId="5E7102E1" w14:textId="5A2E1D0B" w:rsidR="008A7787" w:rsidRDefault="008A7787" w:rsidP="00796DF1"/>
        </w:tc>
      </w:tr>
      <w:tr w:rsidR="008A7787" w14:paraId="62304FCC" w14:textId="77777777" w:rsidTr="00E05FD3">
        <w:trPr>
          <w:trHeight w:hRule="exact" w:val="1440"/>
        </w:trPr>
        <w:tc>
          <w:tcPr>
            <w:tcW w:w="3456" w:type="dxa"/>
          </w:tcPr>
          <w:sdt>
            <w:sdtPr>
              <w:alias w:val="Name"/>
              <w:tag w:val="Name"/>
              <w:id w:val="995231476"/>
              <w:placeholder>
                <w:docPart w:val="7FB0086553B44A419ABBD512C896F568"/>
              </w:placeholder>
      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      <w15:appearance w15:val="hidden"/>
              <w:text w:multiLine="1"/>
            </w:sdtPr>
            <w:sdtEndPr/>
            <w:sdtContent>
              <w:p w14:paraId="78B40AD5" w14:textId="59E46659" w:rsidR="00796DF1" w:rsidRPr="00796DF1" w:rsidRDefault="006258E2" w:rsidP="00796DF1">
                <w:pPr>
                  <w:pStyle w:val="Name"/>
                  <w:framePr w:hSpace="0" w:wrap="auto" w:vAnchor="margin" w:hAnchor="text" w:yAlign="inline"/>
                </w:pPr>
                <w:r>
                  <w:t>1st COVID Vaccine:</w:t>
                </w:r>
                <w:r>
                  <w:br/>
                  <w:t>Due for 2nd Vaccine on:</w:t>
                </w:r>
              </w:p>
            </w:sdtContent>
          </w:sdt>
          <w:p w14:paraId="4BC102B3" w14:textId="3037E914" w:rsidR="008A7787" w:rsidRDefault="008A7787" w:rsidP="00796DF1"/>
        </w:tc>
        <w:tc>
          <w:tcPr>
            <w:tcW w:w="432" w:type="dxa"/>
          </w:tcPr>
          <w:p w14:paraId="469178C6" w14:textId="77777777" w:rsidR="008A7787" w:rsidRDefault="008A7787" w:rsidP="008A7787"/>
        </w:tc>
        <w:tc>
          <w:tcPr>
            <w:tcW w:w="3456" w:type="dxa"/>
          </w:tcPr>
          <w:sdt>
            <w:sdtPr>
              <w:alias w:val="Name"/>
              <w:tag w:val="Name"/>
              <w:id w:val="-1751495133"/>
              <w:placeholder>
                <w:docPart w:val="A7D372172EF04D44B1E53ECB3179BE0F"/>
              </w:placeholder>
      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      <w15:appearance w15:val="hidden"/>
              <w:text w:multiLine="1"/>
            </w:sdtPr>
            <w:sdtEndPr/>
            <w:sdtContent>
              <w:p w14:paraId="55D32569" w14:textId="618F920D" w:rsidR="00796DF1" w:rsidRPr="00796DF1" w:rsidRDefault="006258E2" w:rsidP="00796DF1">
                <w:pPr>
                  <w:pStyle w:val="Name"/>
                  <w:framePr w:hSpace="0" w:wrap="auto" w:vAnchor="margin" w:hAnchor="text" w:yAlign="inline"/>
                </w:pPr>
                <w:r>
                  <w:t>1st COVID Vaccine:</w:t>
                </w:r>
                <w:r>
                  <w:br/>
                  <w:t>Due for 2nd Vaccine on:</w:t>
                </w:r>
              </w:p>
            </w:sdtContent>
          </w:sdt>
          <w:p w14:paraId="149A8E66" w14:textId="3D7074A9" w:rsidR="008A7787" w:rsidRDefault="008A7787" w:rsidP="00796DF1"/>
        </w:tc>
        <w:tc>
          <w:tcPr>
            <w:tcW w:w="432" w:type="dxa"/>
          </w:tcPr>
          <w:p w14:paraId="0855AD22" w14:textId="77777777" w:rsidR="008A7787" w:rsidRDefault="008A7787" w:rsidP="008A7787"/>
        </w:tc>
        <w:tc>
          <w:tcPr>
            <w:tcW w:w="3456" w:type="dxa"/>
          </w:tcPr>
          <w:sdt>
            <w:sdtPr>
              <w:alias w:val="Name"/>
              <w:tag w:val="Name"/>
              <w:id w:val="1018435141"/>
              <w:placeholder>
                <w:docPart w:val="255CCFCE54E84699890D7C9D956D6666"/>
              </w:placeholder>
      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      <w15:appearance w15:val="hidden"/>
              <w:text w:multiLine="1"/>
            </w:sdtPr>
            <w:sdtEndPr/>
            <w:sdtContent>
              <w:p w14:paraId="59DFAF2B" w14:textId="1D18A100" w:rsidR="00796DF1" w:rsidRPr="00796DF1" w:rsidRDefault="006258E2" w:rsidP="00796DF1">
                <w:pPr>
                  <w:pStyle w:val="Name"/>
                  <w:framePr w:hSpace="0" w:wrap="auto" w:vAnchor="margin" w:hAnchor="text" w:yAlign="inline"/>
                </w:pPr>
                <w:r>
                  <w:t>1st COVID Vaccine:</w:t>
                </w:r>
                <w:r>
                  <w:br/>
                  <w:t>Due for 2nd Vaccine on:</w:t>
                </w:r>
              </w:p>
            </w:sdtContent>
          </w:sdt>
          <w:p w14:paraId="133E903E" w14:textId="22191D8A" w:rsidR="008A7787" w:rsidRDefault="008A7787" w:rsidP="00796DF1"/>
        </w:tc>
      </w:tr>
      <w:tr w:rsidR="008A7787" w14:paraId="20DE0A8F" w14:textId="77777777" w:rsidTr="00E05FD3">
        <w:trPr>
          <w:trHeight w:hRule="exact" w:val="1440"/>
        </w:trPr>
        <w:tc>
          <w:tcPr>
            <w:tcW w:w="3456" w:type="dxa"/>
          </w:tcPr>
          <w:sdt>
            <w:sdtPr>
              <w:alias w:val="Name"/>
              <w:tag w:val="Name"/>
              <w:id w:val="-917473621"/>
              <w:placeholder>
                <w:docPart w:val="12420C9C7C9C4208957561924F6E7C71"/>
              </w:placeholder>
      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      <w15:appearance w15:val="hidden"/>
              <w:text w:multiLine="1"/>
            </w:sdtPr>
            <w:sdtEndPr/>
            <w:sdtContent>
              <w:p w14:paraId="72722491" w14:textId="236437DF" w:rsidR="00796DF1" w:rsidRPr="00796DF1" w:rsidRDefault="006258E2" w:rsidP="00796DF1">
                <w:pPr>
                  <w:pStyle w:val="Name"/>
                  <w:framePr w:hSpace="0" w:wrap="auto" w:vAnchor="margin" w:hAnchor="text" w:yAlign="inline"/>
                </w:pPr>
                <w:r>
                  <w:t>1st COVID Vaccine:</w:t>
                </w:r>
                <w:r>
                  <w:br/>
                  <w:t>Due for 2nd Vaccine on:</w:t>
                </w:r>
              </w:p>
            </w:sdtContent>
          </w:sdt>
          <w:p w14:paraId="1736468B" w14:textId="0ADB29DC" w:rsidR="008A7787" w:rsidRDefault="008A7787" w:rsidP="00796DF1"/>
        </w:tc>
        <w:tc>
          <w:tcPr>
            <w:tcW w:w="432" w:type="dxa"/>
          </w:tcPr>
          <w:p w14:paraId="183D0D6D" w14:textId="77777777" w:rsidR="008A7787" w:rsidRDefault="008A7787" w:rsidP="008A7787"/>
        </w:tc>
        <w:tc>
          <w:tcPr>
            <w:tcW w:w="3456" w:type="dxa"/>
          </w:tcPr>
          <w:sdt>
            <w:sdtPr>
              <w:alias w:val="Name"/>
              <w:tag w:val="Name"/>
              <w:id w:val="-30807964"/>
              <w:placeholder>
                <w:docPart w:val="E57F0A09830C4036A0B34EA9EFE9807B"/>
              </w:placeholder>
      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      <w15:appearance w15:val="hidden"/>
              <w:text w:multiLine="1"/>
            </w:sdtPr>
            <w:sdtEndPr/>
            <w:sdtContent>
              <w:p w14:paraId="7938DAA6" w14:textId="30DBDFA3" w:rsidR="00796DF1" w:rsidRPr="00796DF1" w:rsidRDefault="006258E2" w:rsidP="00796DF1">
                <w:pPr>
                  <w:pStyle w:val="Name"/>
                  <w:framePr w:hSpace="0" w:wrap="auto" w:vAnchor="margin" w:hAnchor="text" w:yAlign="inline"/>
                </w:pPr>
                <w:r>
                  <w:t>1st COVID Vaccine:</w:t>
                </w:r>
                <w:r>
                  <w:br/>
                  <w:t>Due for 2nd Vaccine on:</w:t>
                </w:r>
              </w:p>
            </w:sdtContent>
          </w:sdt>
          <w:p w14:paraId="6011A114" w14:textId="0A22E672" w:rsidR="008A7787" w:rsidRDefault="008A7787" w:rsidP="00796DF1"/>
        </w:tc>
        <w:tc>
          <w:tcPr>
            <w:tcW w:w="432" w:type="dxa"/>
          </w:tcPr>
          <w:p w14:paraId="1F5D6039" w14:textId="77777777" w:rsidR="008A7787" w:rsidRDefault="008A7787" w:rsidP="008A7787"/>
        </w:tc>
        <w:tc>
          <w:tcPr>
            <w:tcW w:w="3456" w:type="dxa"/>
          </w:tcPr>
          <w:sdt>
            <w:sdtPr>
              <w:alias w:val="Name"/>
              <w:tag w:val="Name"/>
              <w:id w:val="611629143"/>
              <w:placeholder>
                <w:docPart w:val="46F500BA8DE14FB09E9056D153BAB166"/>
              </w:placeholder>
      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      <w15:appearance w15:val="hidden"/>
              <w:text w:multiLine="1"/>
            </w:sdtPr>
            <w:sdtEndPr/>
            <w:sdtContent>
              <w:p w14:paraId="5C412A05" w14:textId="786EF072" w:rsidR="00796DF1" w:rsidRPr="00796DF1" w:rsidRDefault="006258E2" w:rsidP="00796DF1">
                <w:pPr>
                  <w:pStyle w:val="Name"/>
                  <w:framePr w:hSpace="0" w:wrap="auto" w:vAnchor="margin" w:hAnchor="text" w:yAlign="inline"/>
                </w:pPr>
                <w:r>
                  <w:t>1st COVID Vaccine:</w:t>
                </w:r>
                <w:r>
                  <w:br/>
                  <w:t>Due for 2nd Vaccine on:</w:t>
                </w:r>
              </w:p>
            </w:sdtContent>
          </w:sdt>
          <w:p w14:paraId="57C44D80" w14:textId="58CAAD94" w:rsidR="008A7787" w:rsidRDefault="008A7787" w:rsidP="00796DF1"/>
        </w:tc>
      </w:tr>
      <w:tr w:rsidR="008A7787" w14:paraId="4CBCB2EB" w14:textId="77777777" w:rsidTr="00E05FD3">
        <w:trPr>
          <w:trHeight w:hRule="exact" w:val="1440"/>
        </w:trPr>
        <w:tc>
          <w:tcPr>
            <w:tcW w:w="3456" w:type="dxa"/>
          </w:tcPr>
          <w:sdt>
            <w:sdtPr>
              <w:alias w:val="Name"/>
              <w:tag w:val="Name"/>
              <w:id w:val="-956332247"/>
              <w:placeholder>
                <w:docPart w:val="7829BA1758F9468BAB5B60610C3A9F94"/>
              </w:placeholder>
      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      <w15:appearance w15:val="hidden"/>
              <w:text w:multiLine="1"/>
            </w:sdtPr>
            <w:sdtEndPr/>
            <w:sdtContent>
              <w:p w14:paraId="0147C860" w14:textId="5A511739" w:rsidR="00796DF1" w:rsidRPr="00796DF1" w:rsidRDefault="006258E2" w:rsidP="00796DF1">
                <w:pPr>
                  <w:pStyle w:val="Name"/>
                  <w:framePr w:hSpace="0" w:wrap="auto" w:vAnchor="margin" w:hAnchor="text" w:yAlign="inline"/>
                </w:pPr>
                <w:r>
                  <w:t>1st COVID Vaccine:</w:t>
                </w:r>
                <w:r>
                  <w:br/>
                  <w:t>Due for 2nd Vaccine on:</w:t>
                </w:r>
              </w:p>
            </w:sdtContent>
          </w:sdt>
          <w:p w14:paraId="2FEEC33E" w14:textId="66D5AE61" w:rsidR="008A7787" w:rsidRDefault="008A7787" w:rsidP="00796DF1"/>
        </w:tc>
        <w:tc>
          <w:tcPr>
            <w:tcW w:w="432" w:type="dxa"/>
          </w:tcPr>
          <w:p w14:paraId="75C4ED93" w14:textId="77777777" w:rsidR="008A7787" w:rsidRDefault="008A7787" w:rsidP="008A7787"/>
        </w:tc>
        <w:tc>
          <w:tcPr>
            <w:tcW w:w="3456" w:type="dxa"/>
          </w:tcPr>
          <w:sdt>
            <w:sdtPr>
              <w:alias w:val="Name"/>
              <w:tag w:val="Name"/>
              <w:id w:val="800500352"/>
              <w:placeholder>
                <w:docPart w:val="4B7CC278E8464FEF90796E5953A3A0EE"/>
              </w:placeholder>
      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      <w15:appearance w15:val="hidden"/>
              <w:text w:multiLine="1"/>
            </w:sdtPr>
            <w:sdtEndPr/>
            <w:sdtContent>
              <w:p w14:paraId="1EDB0841" w14:textId="2FCF3E55" w:rsidR="00796DF1" w:rsidRPr="00796DF1" w:rsidRDefault="006258E2" w:rsidP="00796DF1">
                <w:pPr>
                  <w:pStyle w:val="Name"/>
                  <w:framePr w:hSpace="0" w:wrap="auto" w:vAnchor="margin" w:hAnchor="text" w:yAlign="inline"/>
                </w:pPr>
                <w:r>
                  <w:t>1st COVID Vaccine:</w:t>
                </w:r>
                <w:r>
                  <w:br/>
                  <w:t>Due for 2nd Vaccine on:</w:t>
                </w:r>
              </w:p>
            </w:sdtContent>
          </w:sdt>
          <w:p w14:paraId="3239E6DA" w14:textId="17F4FE23" w:rsidR="008A7787" w:rsidRDefault="008A7787" w:rsidP="00796DF1"/>
        </w:tc>
        <w:tc>
          <w:tcPr>
            <w:tcW w:w="432" w:type="dxa"/>
          </w:tcPr>
          <w:p w14:paraId="7259F882" w14:textId="77777777" w:rsidR="008A7787" w:rsidRDefault="008A7787" w:rsidP="008A7787"/>
        </w:tc>
        <w:tc>
          <w:tcPr>
            <w:tcW w:w="3456" w:type="dxa"/>
          </w:tcPr>
          <w:sdt>
            <w:sdtPr>
              <w:alias w:val="Name"/>
              <w:tag w:val="Name"/>
              <w:id w:val="-556780626"/>
              <w:placeholder>
                <w:docPart w:val="FB8C775EDAD34168B4A9AD78A6A67E1A"/>
              </w:placeholder>
      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      <w15:appearance w15:val="hidden"/>
              <w:text w:multiLine="1"/>
            </w:sdtPr>
            <w:sdtEndPr/>
            <w:sdtContent>
              <w:p w14:paraId="009F7FBA" w14:textId="2389C706" w:rsidR="00796DF1" w:rsidRPr="00796DF1" w:rsidRDefault="006258E2" w:rsidP="00796DF1">
                <w:pPr>
                  <w:pStyle w:val="Name"/>
                  <w:framePr w:hSpace="0" w:wrap="auto" w:vAnchor="margin" w:hAnchor="text" w:yAlign="inline"/>
                </w:pPr>
                <w:r>
                  <w:t>1st COVID Vaccine:</w:t>
                </w:r>
                <w:r>
                  <w:br/>
                  <w:t>Due for 2nd Vaccine on:</w:t>
                </w:r>
              </w:p>
            </w:sdtContent>
          </w:sdt>
          <w:p w14:paraId="7DB2BAFF" w14:textId="5E681329" w:rsidR="008A7787" w:rsidRDefault="008A7787" w:rsidP="00796DF1"/>
        </w:tc>
      </w:tr>
      <w:tr w:rsidR="008A7787" w14:paraId="056705AD" w14:textId="77777777" w:rsidTr="00E05FD3">
        <w:trPr>
          <w:trHeight w:hRule="exact" w:val="1440"/>
        </w:trPr>
        <w:tc>
          <w:tcPr>
            <w:tcW w:w="3456" w:type="dxa"/>
          </w:tcPr>
          <w:sdt>
            <w:sdtPr>
              <w:alias w:val="Name"/>
              <w:tag w:val="Name"/>
              <w:id w:val="-660621588"/>
              <w:placeholder>
                <w:docPart w:val="43C93ACE287E461383150C07D7C352E2"/>
              </w:placeholder>
      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      <w15:appearance w15:val="hidden"/>
              <w:text w:multiLine="1"/>
            </w:sdtPr>
            <w:sdtEndPr/>
            <w:sdtContent>
              <w:p w14:paraId="7E28D0A3" w14:textId="61A22BCA" w:rsidR="00796DF1" w:rsidRPr="00796DF1" w:rsidRDefault="006258E2" w:rsidP="00796DF1">
                <w:pPr>
                  <w:pStyle w:val="Name"/>
                  <w:framePr w:hSpace="0" w:wrap="auto" w:vAnchor="margin" w:hAnchor="text" w:yAlign="inline"/>
                </w:pPr>
                <w:r>
                  <w:t>1st COVID Vaccine:</w:t>
                </w:r>
                <w:r>
                  <w:br/>
                  <w:t>Due for 2nd Vaccine on:</w:t>
                </w:r>
              </w:p>
            </w:sdtContent>
          </w:sdt>
          <w:p w14:paraId="63FAB500" w14:textId="11775A05" w:rsidR="008A7787" w:rsidRDefault="008A7787" w:rsidP="00796DF1"/>
        </w:tc>
        <w:tc>
          <w:tcPr>
            <w:tcW w:w="432" w:type="dxa"/>
          </w:tcPr>
          <w:p w14:paraId="23FEADB9" w14:textId="77777777" w:rsidR="008A7787" w:rsidRDefault="008A7787" w:rsidP="008A7787"/>
        </w:tc>
        <w:tc>
          <w:tcPr>
            <w:tcW w:w="3456" w:type="dxa"/>
          </w:tcPr>
          <w:sdt>
            <w:sdtPr>
              <w:alias w:val="Name"/>
              <w:tag w:val="Name"/>
              <w:id w:val="998230131"/>
              <w:placeholder>
                <w:docPart w:val="2FF8DD4AAA2E4E829E8653AF7B11C351"/>
              </w:placeholder>
      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      <w15:appearance w15:val="hidden"/>
              <w:text w:multiLine="1"/>
            </w:sdtPr>
            <w:sdtEndPr/>
            <w:sdtContent>
              <w:p w14:paraId="7C5B5B2F" w14:textId="6BF619C5" w:rsidR="00796DF1" w:rsidRPr="00796DF1" w:rsidRDefault="006258E2" w:rsidP="00796DF1">
                <w:pPr>
                  <w:pStyle w:val="Name"/>
                  <w:framePr w:hSpace="0" w:wrap="auto" w:vAnchor="margin" w:hAnchor="text" w:yAlign="inline"/>
                </w:pPr>
                <w:r>
                  <w:t>1st COVID Vaccine:</w:t>
                </w:r>
                <w:r>
                  <w:br/>
                  <w:t>Due for 2nd Vaccine on:</w:t>
                </w:r>
              </w:p>
            </w:sdtContent>
          </w:sdt>
          <w:p w14:paraId="65722CF8" w14:textId="09F2A63D" w:rsidR="008A7787" w:rsidRDefault="008A7787" w:rsidP="00796DF1"/>
        </w:tc>
        <w:tc>
          <w:tcPr>
            <w:tcW w:w="432" w:type="dxa"/>
          </w:tcPr>
          <w:p w14:paraId="68341A15" w14:textId="77777777" w:rsidR="008A7787" w:rsidRDefault="008A7787" w:rsidP="008A7787"/>
        </w:tc>
        <w:tc>
          <w:tcPr>
            <w:tcW w:w="3456" w:type="dxa"/>
          </w:tcPr>
          <w:sdt>
            <w:sdtPr>
              <w:alias w:val="Name"/>
              <w:tag w:val="Name"/>
              <w:id w:val="-217048035"/>
              <w:placeholder>
                <w:docPart w:val="5B7882F0AFC4460CA8ECA79D345F7BAF"/>
              </w:placeholder>
      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      <w15:appearance w15:val="hidden"/>
              <w:text w:multiLine="1"/>
            </w:sdtPr>
            <w:sdtEndPr/>
            <w:sdtContent>
              <w:p w14:paraId="31D9785D" w14:textId="693528D3" w:rsidR="00796DF1" w:rsidRPr="00796DF1" w:rsidRDefault="006258E2" w:rsidP="00796DF1">
                <w:pPr>
                  <w:pStyle w:val="Name"/>
                  <w:framePr w:hSpace="0" w:wrap="auto" w:vAnchor="margin" w:hAnchor="text" w:yAlign="inline"/>
                </w:pPr>
                <w:r>
                  <w:t>1st COVID Vaccine:</w:t>
                </w:r>
                <w:r>
                  <w:br/>
                  <w:t>Due for 2nd Vaccine on:</w:t>
                </w:r>
              </w:p>
            </w:sdtContent>
          </w:sdt>
          <w:p w14:paraId="242A4A09" w14:textId="59B3E283" w:rsidR="008A7787" w:rsidRDefault="008A7787" w:rsidP="00796DF1"/>
        </w:tc>
      </w:tr>
    </w:tbl>
    <w:p w14:paraId="5C517F7C" w14:textId="77777777" w:rsidR="004E2BB7" w:rsidRPr="008A7787" w:rsidRDefault="004E2BB7" w:rsidP="008A7787"/>
    <w:sectPr w:rsidR="004E2BB7" w:rsidRPr="008A7787" w:rsidSect="009F215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720" w:right="432" w:bottom="432" w:left="576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E4B668B" w14:textId="77777777" w:rsidR="006258E2" w:rsidRDefault="006258E2">
      <w:r>
        <w:separator/>
      </w:r>
    </w:p>
  </w:endnote>
  <w:endnote w:type="continuationSeparator" w:id="0">
    <w:p w14:paraId="2451B96A" w14:textId="77777777" w:rsidR="006258E2" w:rsidRDefault="00625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320F868" w14:textId="77777777" w:rsidR="00005573" w:rsidRDefault="0000557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09D340E" w14:textId="77777777" w:rsidR="00C03A8D" w:rsidRDefault="00A5117F">
    <w:pPr>
      <w:pStyle w:val="Footer"/>
    </w:pPr>
    <w:r>
      <w:rPr>
        <w:noProof/>
      </w:rPr>
      <mc:AlternateContent>
        <mc:Choice Requires="wpg">
          <w:drawing>
            <wp:anchor distT="0" distB="0" distL="114300" distR="114300" simplePos="0" relativeHeight="251717632" behindDoc="0" locked="0" layoutInCell="1" allowOverlap="1" wp14:anchorId="5ADAC7A5" wp14:editId="1629EED2">
              <wp:simplePos x="0" y="0"/>
              <wp:positionH relativeFrom="column">
                <wp:posOffset>-181610</wp:posOffset>
              </wp:positionH>
              <wp:positionV relativeFrom="paragraph">
                <wp:posOffset>-272415</wp:posOffset>
              </wp:positionV>
              <wp:extent cx="2293620" cy="131445"/>
              <wp:effectExtent l="0" t="0" r="0" b="1905"/>
              <wp:wrapNone/>
              <wp:docPr id="5355" name="Group 5355" descr="Label design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293620" cy="131445"/>
                        <a:chOff x="-135305" y="0"/>
                        <a:chExt cx="2293638" cy="132033"/>
                      </a:xfrm>
                    </wpg:grpSpPr>
                    <wps:wsp>
                      <wps:cNvPr id="5356" name="Freeform 223"/>
                      <wps:cNvSpPr>
                        <a:spLocks/>
                      </wps:cNvSpPr>
                      <wps:spPr bwMode="auto">
                        <a:xfrm>
                          <a:off x="-135305" y="0"/>
                          <a:ext cx="1928631" cy="83820"/>
                        </a:xfrm>
                        <a:custGeom>
                          <a:avLst/>
                          <a:gdLst>
                            <a:gd name="T0" fmla="*/ 4341 w 4341"/>
                            <a:gd name="T1" fmla="*/ 0 h 194"/>
                            <a:gd name="T2" fmla="*/ 0 w 4341"/>
                            <a:gd name="T3" fmla="*/ 0 h 194"/>
                            <a:gd name="T4" fmla="*/ 0 w 4341"/>
                            <a:gd name="T5" fmla="*/ 194 h 194"/>
                            <a:gd name="T6" fmla="*/ 4341 w 4341"/>
                            <a:gd name="T7" fmla="*/ 194 h 194"/>
                            <a:gd name="T8" fmla="*/ 4341 w 4341"/>
                            <a:gd name="T9" fmla="*/ 0 h 194"/>
                            <a:gd name="T10" fmla="*/ 4341 w 4341"/>
                            <a:gd name="T11" fmla="*/ 0 h 19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4341" h="194">
                              <a:moveTo>
                                <a:pt x="4341" y="0"/>
                              </a:moveTo>
                              <a:lnTo>
                                <a:pt x="0" y="0"/>
                              </a:lnTo>
                              <a:lnTo>
                                <a:pt x="0" y="194"/>
                              </a:lnTo>
                              <a:lnTo>
                                <a:pt x="4341" y="194"/>
                              </a:lnTo>
                              <a:lnTo>
                                <a:pt x="4341" y="0"/>
                              </a:lnTo>
                              <a:lnTo>
                                <a:pt x="4341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5357" name="Freeform 224"/>
                      <wps:cNvSpPr>
                        <a:spLocks/>
                      </wps:cNvSpPr>
                      <wps:spPr bwMode="auto">
                        <a:xfrm>
                          <a:off x="1680401" y="0"/>
                          <a:ext cx="114968" cy="132033"/>
                        </a:xfrm>
                        <a:custGeom>
                          <a:avLst/>
                          <a:gdLst>
                            <a:gd name="T0" fmla="*/ 265 w 265"/>
                            <a:gd name="T1" fmla="*/ 196 h 305"/>
                            <a:gd name="T2" fmla="*/ 0 w 265"/>
                            <a:gd name="T3" fmla="*/ 305 h 305"/>
                            <a:gd name="T4" fmla="*/ 0 w 265"/>
                            <a:gd name="T5" fmla="*/ 108 h 305"/>
                            <a:gd name="T6" fmla="*/ 265 w 265"/>
                            <a:gd name="T7" fmla="*/ 0 h 305"/>
                            <a:gd name="T8" fmla="*/ 265 w 265"/>
                            <a:gd name="T9" fmla="*/ 196 h 305"/>
                            <a:gd name="T10" fmla="*/ 265 w 265"/>
                            <a:gd name="T11" fmla="*/ 196 h 305"/>
                            <a:gd name="T12" fmla="*/ 265 w 265"/>
                            <a:gd name="T13" fmla="*/ 196 h 30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265" h="305">
                              <a:moveTo>
                                <a:pt x="265" y="196"/>
                              </a:moveTo>
                              <a:lnTo>
                                <a:pt x="0" y="305"/>
                              </a:lnTo>
                              <a:lnTo>
                                <a:pt x="0" y="108"/>
                              </a:lnTo>
                              <a:lnTo>
                                <a:pt x="265" y="0"/>
                              </a:lnTo>
                              <a:lnTo>
                                <a:pt x="265" y="196"/>
                              </a:lnTo>
                              <a:lnTo>
                                <a:pt x="265" y="196"/>
                              </a:lnTo>
                              <a:lnTo>
                                <a:pt x="265" y="196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g:grpSp>
                      <wpg:cNvPr id="5358" name="Group 5358"/>
                      <wpg:cNvGrpSpPr/>
                      <wpg:grpSpPr>
                        <a:xfrm>
                          <a:off x="1680401" y="43647"/>
                          <a:ext cx="477932" cy="87012"/>
                          <a:chOff x="0" y="0"/>
                          <a:chExt cx="361918" cy="87012"/>
                        </a:xfrm>
                      </wpg:grpSpPr>
                      <wps:wsp>
                        <wps:cNvPr id="5359" name="Freeform 222"/>
                        <wps:cNvSpPr>
                          <a:spLocks/>
                        </wps:cNvSpPr>
                        <wps:spPr bwMode="auto">
                          <a:xfrm>
                            <a:off x="15277" y="0"/>
                            <a:ext cx="346641" cy="87012"/>
                          </a:xfrm>
                          <a:custGeom>
                            <a:avLst/>
                            <a:gdLst>
                              <a:gd name="T0" fmla="*/ 693 w 799"/>
                              <a:gd name="T1" fmla="*/ 0 h 201"/>
                              <a:gd name="T2" fmla="*/ 586 w 799"/>
                              <a:gd name="T3" fmla="*/ 0 h 201"/>
                              <a:gd name="T4" fmla="*/ 0 w 799"/>
                              <a:gd name="T5" fmla="*/ 0 h 201"/>
                              <a:gd name="T6" fmla="*/ 0 w 799"/>
                              <a:gd name="T7" fmla="*/ 201 h 201"/>
                              <a:gd name="T8" fmla="*/ 586 w 799"/>
                              <a:gd name="T9" fmla="*/ 201 h 201"/>
                              <a:gd name="T10" fmla="*/ 693 w 799"/>
                              <a:gd name="T11" fmla="*/ 201 h 201"/>
                              <a:gd name="T12" fmla="*/ 799 w 799"/>
                              <a:gd name="T13" fmla="*/ 101 h 201"/>
                              <a:gd name="T14" fmla="*/ 693 w 799"/>
                              <a:gd name="T15" fmla="*/ 0 h 20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799" h="201">
                                <a:moveTo>
                                  <a:pt x="693" y="0"/>
                                </a:moveTo>
                                <a:lnTo>
                                  <a:pt x="58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01"/>
                                </a:lnTo>
                                <a:lnTo>
                                  <a:pt x="586" y="201"/>
                                </a:lnTo>
                                <a:lnTo>
                                  <a:pt x="693" y="201"/>
                                </a:lnTo>
                                <a:lnTo>
                                  <a:pt x="799" y="101"/>
                                </a:lnTo>
                                <a:lnTo>
                                  <a:pt x="69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5360" name="Freeform 225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350113" cy="87012"/>
                          </a:xfrm>
                          <a:custGeom>
                            <a:avLst/>
                            <a:gdLst>
                              <a:gd name="T0" fmla="*/ 701 w 807"/>
                              <a:gd name="T1" fmla="*/ 0 h 201"/>
                              <a:gd name="T2" fmla="*/ 586 w 807"/>
                              <a:gd name="T3" fmla="*/ 0 h 201"/>
                              <a:gd name="T4" fmla="*/ 0 w 807"/>
                              <a:gd name="T5" fmla="*/ 0 h 201"/>
                              <a:gd name="T6" fmla="*/ 0 w 807"/>
                              <a:gd name="T7" fmla="*/ 201 h 201"/>
                              <a:gd name="T8" fmla="*/ 586 w 807"/>
                              <a:gd name="T9" fmla="*/ 201 h 201"/>
                              <a:gd name="T10" fmla="*/ 701 w 807"/>
                              <a:gd name="T11" fmla="*/ 201 h 201"/>
                              <a:gd name="T12" fmla="*/ 807 w 807"/>
                              <a:gd name="T13" fmla="*/ 101 h 201"/>
                              <a:gd name="T14" fmla="*/ 701 w 807"/>
                              <a:gd name="T15" fmla="*/ 0 h 20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807" h="201">
                                <a:moveTo>
                                  <a:pt x="701" y="0"/>
                                </a:moveTo>
                                <a:lnTo>
                                  <a:pt x="58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01"/>
                                </a:lnTo>
                                <a:lnTo>
                                  <a:pt x="586" y="201"/>
                                </a:lnTo>
                                <a:lnTo>
                                  <a:pt x="701" y="201"/>
                                </a:lnTo>
                                <a:lnTo>
                                  <a:pt x="807" y="101"/>
                                </a:lnTo>
                                <a:lnTo>
                                  <a:pt x="7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tx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</wpg:grpSp>
                  </wpg:wg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group w14:anchorId="6384AAE0" id="Group 5355" o:spid="_x0000_s1026" alt="Label design" style="position:absolute;margin-left:-14.3pt;margin-top:-21.45pt;width:180.6pt;height:10.35pt;z-index:251717632;mso-width-relative:margin" coordorigin="-1353" coordsize="22936,13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">
              <v:shape id="Freeform 223" o:spid="_x0000_s1027" style="position:absolute;left:-1353;width:19286;height:838;visibility:visible;mso-wrap-style:square;v-text-anchor:top" coordsize="4341,1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" path="m4341,l,,,194r4341,l4341,r,xe" fillcolor="#32416e [3215]" stroked="f">
                <v:path arrowok="t" o:connecttype="custom" o:connectlocs="1928631,0;0,0;0,83820;1928631,83820;1928631,0;1928631,0" o:connectangles="0,0,0,0,0,0"/>
              </v:shape>
              <v:shape id="Freeform 224" o:spid="_x0000_s1028" style="position:absolute;left:16804;width:1149;height:1320;visibility:visible;mso-wrap-style:square;v-text-anchor:top" coordsize="265,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" path="m265,196l,305,,108,265,r,196l265,196r,xe" fillcolor="#7b97b7 [3207]" stroked="f">
                <v:path arrowok="t" o:connecttype="custom" o:connectlocs="114968,84847;0,132033;0,46753;114968,0;114968,84847;114968,84847;114968,84847" o:connectangles="0,0,0,0,0,0,0"/>
              </v:shape>
              <v:group id="Group 5358" o:spid="_x0000_s1029" style="position:absolute;left:16804;top:436;width:4779;height:870" coordsize="361918,870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">
                <v:shape id="Freeform 222" o:spid="_x0000_s1030" style="position:absolute;left:15277;width:346641;height:87012;visibility:visible;mso-wrap-style:square;v-text-anchor:top" coordsize="799,2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" path="m693,l586,,,,,201r586,l693,201,799,101,693,xe" fillcolor="#bbbdbf [3208]" stroked="f">
                  <v:path arrowok="t" o:connecttype="custom" o:connectlocs="300654,0;254232,0;0,0;0,87012;254232,87012;300654,87012;346641,43722;300654,0" o:connectangles="0,0,0,0,0,0,0,0"/>
                </v:shape>
                <v:shape id="Freeform 225" o:spid="_x0000_s1031" style="position:absolute;width:350113;height:87012;visibility:visible;mso-wrap-style:square;v-text-anchor:top" coordsize="807,2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" path="m701,l586,,,,,201r586,l701,201,807,101,701,xe" fillcolor="#32416e [3215]" stroked="f">
                  <v:path arrowok="t" o:connecttype="custom" o:connectlocs="304125,0;254233,0;0,0;0,87012;254233,87012;304125,87012;350113,43722;304125,0" o:connectangles="0,0,0,0,0,0,0,0"/>
                </v:shape>
              </v:group>
            </v:group>
          </w:pict>
        </mc:Fallback>
      </mc:AlternateContent>
    </w:r>
    <w:r w:rsidR="001226C6" w:rsidRPr="008A7787">
      <w:rPr>
        <w:noProof/>
      </w:rPr>
      <mc:AlternateContent>
        <mc:Choice Requires="wps">
          <w:drawing>
            <wp:anchor distT="0" distB="0" distL="114300" distR="114300" simplePos="0" relativeHeight="251670528" behindDoc="1" locked="0" layoutInCell="1" allowOverlap="1" wp14:anchorId="61BBA309" wp14:editId="766A8BAC">
              <wp:simplePos x="0" y="0"/>
              <wp:positionH relativeFrom="column">
                <wp:posOffset>4786231</wp:posOffset>
              </wp:positionH>
              <wp:positionV relativeFrom="paragraph">
                <wp:posOffset>-954967</wp:posOffset>
              </wp:positionV>
              <wp:extent cx="2403475" cy="861060"/>
              <wp:effectExtent l="0" t="0" r="15875" b="15240"/>
              <wp:wrapNone/>
              <wp:docPr id="235" name="AutoShape 89" descr="Mailing Label design" title="Mailing Label design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403475" cy="861060"/>
                      </a:xfrm>
                      <a:prstGeom prst="roundRect">
                        <a:avLst>
                          <a:gd name="adj" fmla="val 0"/>
                        </a:avLst>
                      </a:prstGeom>
                      <a:solidFill>
                        <a:schemeClr val="bg1"/>
                      </a:solidFill>
                      <a:ln w="3175">
                        <a:solidFill>
                          <a:schemeClr val="bg1">
                            <a:lumMod val="95000"/>
                          </a:schemeClr>
                        </a:solidFill>
                        <a:round/>
                        <a:headEnd/>
                        <a:tailEnd/>
                      </a:ln>
                    </wps:spPr>
                    <wps:txbx>
                      <w:txbxContent>
                        <w:p w14:paraId="750BF829" w14:textId="77777777" w:rsidR="008A7787" w:rsidRDefault="008A7787" w:rsidP="008A7787"/>
                      </w:txbxContent>
                    </wps:txbx>
                    <wps:bodyPr rot="0" vert="horz" wrap="square" lIns="0" tIns="0" rIns="0" bIns="0" anchor="ctr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oundrect w14:anchorId="61BBA309" id="_x0000_s1041" alt="Title: Mailing Label design - Description: Mailing Label design" style="position:absolute;margin-left:376.85pt;margin-top:-75.2pt;width:189.25pt;height:67.8pt;z-index:-251645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" fillcolor="white [3212]" strokecolor="#f2f2f2 [3052]" strokeweight=".25pt">
              <v:textbox inset="0,0,0,0">
                <w:txbxContent>
                  <w:p w14:paraId="750BF829" w14:textId="77777777" w:rsidR="008A7787" w:rsidRDefault="008A7787" w:rsidP="008A7787"/>
                </w:txbxContent>
              </v:textbox>
            </v:roundrect>
          </w:pict>
        </mc:Fallback>
      </mc:AlternateContent>
    </w:r>
    <w:r w:rsidR="001226C6" w:rsidRPr="008A7787">
      <w:rPr>
        <w:noProof/>
      </w:rPr>
      <mc:AlternateContent>
        <mc:Choice Requires="wps">
          <w:drawing>
            <wp:anchor distT="0" distB="0" distL="114300" distR="114300" simplePos="0" relativeHeight="251669504" behindDoc="1" locked="0" layoutInCell="1" allowOverlap="1" wp14:anchorId="707D4BE7" wp14:editId="11D5D807">
              <wp:simplePos x="0" y="0"/>
              <wp:positionH relativeFrom="column">
                <wp:posOffset>2314738</wp:posOffset>
              </wp:positionH>
              <wp:positionV relativeFrom="paragraph">
                <wp:posOffset>-954967</wp:posOffset>
              </wp:positionV>
              <wp:extent cx="2403475" cy="861060"/>
              <wp:effectExtent l="0" t="0" r="15875" b="15240"/>
              <wp:wrapNone/>
              <wp:docPr id="231" name="AutoShape 89" descr="Mailing Label design" title="Mailing Label design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403475" cy="861060"/>
                      </a:xfrm>
                      <a:prstGeom prst="roundRect">
                        <a:avLst>
                          <a:gd name="adj" fmla="val 0"/>
                        </a:avLst>
                      </a:prstGeom>
                      <a:solidFill>
                        <a:schemeClr val="bg1"/>
                      </a:solidFill>
                      <a:ln w="3175">
                        <a:solidFill>
                          <a:schemeClr val="bg1">
                            <a:lumMod val="95000"/>
                          </a:schemeClr>
                        </a:solidFill>
                        <a:round/>
                        <a:headEnd/>
                        <a:tailEnd/>
                      </a:ln>
                    </wps:spPr>
                    <wps:txbx>
                      <w:txbxContent>
                        <w:p w14:paraId="0D513636" w14:textId="77777777" w:rsidR="008A7787" w:rsidRDefault="008A7787" w:rsidP="008A7787"/>
                      </w:txbxContent>
                    </wps:txbx>
                    <wps:bodyPr rot="0" vert="horz" wrap="square" lIns="0" tIns="0" rIns="0" bIns="0" anchor="ctr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oundrect w14:anchorId="707D4BE7" id="_x0000_s1042" alt="Title: Mailing Label design - Description: Mailing Label design" style="position:absolute;margin-left:182.25pt;margin-top:-75.2pt;width:189.25pt;height:67.8pt;z-index:-251646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" fillcolor="white [3212]" strokecolor="#f2f2f2 [3052]" strokeweight=".25pt">
              <v:textbox inset="0,0,0,0">
                <w:txbxContent>
                  <w:p w14:paraId="0D513636" w14:textId="77777777" w:rsidR="008A7787" w:rsidRDefault="008A7787" w:rsidP="008A7787"/>
                </w:txbxContent>
              </v:textbox>
            </v:roundrect>
          </w:pict>
        </mc:Fallback>
      </mc:AlternateContent>
    </w:r>
    <w:r w:rsidR="001226C6" w:rsidRPr="008A7787">
      <w:rPr>
        <w:noProof/>
      </w:rPr>
      <mc:AlternateContent>
        <mc:Choice Requires="wps">
          <w:drawing>
            <wp:anchor distT="0" distB="0" distL="114300" distR="114300" simplePos="0" relativeHeight="251668480" behindDoc="1" locked="0" layoutInCell="1" allowOverlap="1" wp14:anchorId="53CD48CD" wp14:editId="056ECC86">
              <wp:simplePos x="0" y="0"/>
              <wp:positionH relativeFrom="column">
                <wp:posOffset>-172085</wp:posOffset>
              </wp:positionH>
              <wp:positionV relativeFrom="paragraph">
                <wp:posOffset>-954405</wp:posOffset>
              </wp:positionV>
              <wp:extent cx="2403475" cy="861060"/>
              <wp:effectExtent l="0" t="0" r="15875" b="15240"/>
              <wp:wrapNone/>
              <wp:docPr id="230" name="AutoShape 89" descr="Mailing Label design" title="Mailing Label design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403475" cy="861060"/>
                      </a:xfrm>
                      <a:prstGeom prst="roundRect">
                        <a:avLst>
                          <a:gd name="adj" fmla="val 0"/>
                        </a:avLst>
                      </a:prstGeom>
                      <a:solidFill>
                        <a:schemeClr val="bg1"/>
                      </a:solidFill>
                      <a:ln w="3175">
                        <a:solidFill>
                          <a:schemeClr val="bg1">
                            <a:lumMod val="95000"/>
                          </a:schemeClr>
                        </a:solidFill>
                        <a:round/>
                        <a:headEnd/>
                        <a:tailEnd/>
                      </a:ln>
                    </wps:spPr>
                    <wps:txbx>
                      <w:txbxContent>
                        <w:p w14:paraId="3C5024A8" w14:textId="77777777" w:rsidR="008A7787" w:rsidRDefault="008A7787" w:rsidP="008A7787"/>
                      </w:txbxContent>
                    </wps:txbx>
                    <wps:bodyPr rot="0" vert="horz" wrap="square" lIns="0" tIns="0" rIns="0" bIns="0" anchor="ctr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oundrect w14:anchorId="53CD48CD" id="_x0000_s1043" alt="Title: Mailing Label design - Description: Mailing Label design" style="position:absolute;margin-left:-13.55pt;margin-top:-75.15pt;width:189.25pt;height:67.8pt;z-index:-251648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" fillcolor="white [3212]" strokecolor="#f2f2f2 [3052]" strokeweight=".25pt">
              <v:textbox inset="0,0,0,0">
                <w:txbxContent>
                  <w:p w14:paraId="3C5024A8" w14:textId="77777777" w:rsidR="008A7787" w:rsidRDefault="008A7787" w:rsidP="008A7787"/>
                </w:txbxContent>
              </v:textbox>
            </v:roundrect>
          </w:pict>
        </mc:Fallback>
      </mc:AlternateContent>
    </w:r>
    <w:r w:rsidR="001226C6" w:rsidRPr="008A7787">
      <w:rPr>
        <w:noProof/>
      </w:rPr>
      <mc:AlternateContent>
        <mc:Choice Requires="wps">
          <w:drawing>
            <wp:anchor distT="0" distB="0" distL="114300" distR="114300" simplePos="0" relativeHeight="251664384" behindDoc="1" locked="0" layoutInCell="1" allowOverlap="1" wp14:anchorId="06A8E150" wp14:editId="17D8691F">
              <wp:simplePos x="0" y="0"/>
              <wp:positionH relativeFrom="column">
                <wp:posOffset>-172085</wp:posOffset>
              </wp:positionH>
              <wp:positionV relativeFrom="paragraph">
                <wp:posOffset>-1874520</wp:posOffset>
              </wp:positionV>
              <wp:extent cx="2403475" cy="861060"/>
              <wp:effectExtent l="0" t="0" r="15875" b="15240"/>
              <wp:wrapNone/>
              <wp:docPr id="30" name="AutoShape 89" descr="Mailing Label design" title="Mailing Label design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403475" cy="861060"/>
                      </a:xfrm>
                      <a:prstGeom prst="roundRect">
                        <a:avLst>
                          <a:gd name="adj" fmla="val 0"/>
                        </a:avLst>
                      </a:prstGeom>
                      <a:solidFill>
                        <a:schemeClr val="bg1"/>
                      </a:solidFill>
                      <a:ln w="3175">
                        <a:solidFill>
                          <a:schemeClr val="bg1">
                            <a:lumMod val="95000"/>
                          </a:schemeClr>
                        </a:solidFill>
                        <a:round/>
                        <a:headEnd/>
                        <a:tailEnd/>
                      </a:ln>
                    </wps:spPr>
                    <wps:txbx>
                      <w:txbxContent>
                        <w:p w14:paraId="7ECFE9C4" w14:textId="77777777" w:rsidR="008A7787" w:rsidRDefault="008A7787" w:rsidP="008A7787"/>
                      </w:txbxContent>
                    </wps:txbx>
                    <wps:bodyPr rot="0" vert="horz" wrap="square" lIns="0" tIns="0" rIns="0" bIns="0" anchor="ctr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oundrect w14:anchorId="06A8E150" id="_x0000_s1044" alt="Title: Mailing Label design - Description: Mailing Label design" style="position:absolute;margin-left:-13.55pt;margin-top:-147.6pt;width:189.25pt;height:67.8pt;z-index:-251652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" fillcolor="white [3212]" strokecolor="#f2f2f2 [3052]" strokeweight=".25pt">
              <v:textbox inset="0,0,0,0">
                <w:txbxContent>
                  <w:p w14:paraId="7ECFE9C4" w14:textId="77777777" w:rsidR="008A7787" w:rsidRDefault="008A7787" w:rsidP="008A7787"/>
                </w:txbxContent>
              </v:textbox>
            </v:roundrect>
          </w:pict>
        </mc:Fallback>
      </mc:AlternateContent>
    </w:r>
    <w:r w:rsidR="001226C6" w:rsidRPr="008A7787">
      <w:rPr>
        <w:noProof/>
      </w:rPr>
      <mc:AlternateContent>
        <mc:Choice Requires="wps">
          <w:drawing>
            <wp:anchor distT="0" distB="0" distL="114300" distR="114300" simplePos="0" relativeHeight="251665408" behindDoc="1" locked="0" layoutInCell="1" allowOverlap="1" wp14:anchorId="6445806F" wp14:editId="595D08AD">
              <wp:simplePos x="0" y="0"/>
              <wp:positionH relativeFrom="column">
                <wp:posOffset>2314738</wp:posOffset>
              </wp:positionH>
              <wp:positionV relativeFrom="paragraph">
                <wp:posOffset>-1874593</wp:posOffset>
              </wp:positionV>
              <wp:extent cx="2403475" cy="861060"/>
              <wp:effectExtent l="0" t="0" r="15875" b="15240"/>
              <wp:wrapNone/>
              <wp:docPr id="31" name="AutoShape 89" descr="Mailing Label design" title="Mailing Label design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403475" cy="861060"/>
                      </a:xfrm>
                      <a:prstGeom prst="roundRect">
                        <a:avLst>
                          <a:gd name="adj" fmla="val 0"/>
                        </a:avLst>
                      </a:prstGeom>
                      <a:solidFill>
                        <a:schemeClr val="bg1"/>
                      </a:solidFill>
                      <a:ln w="3175">
                        <a:solidFill>
                          <a:schemeClr val="bg1">
                            <a:lumMod val="95000"/>
                          </a:schemeClr>
                        </a:solidFill>
                        <a:round/>
                        <a:headEnd/>
                        <a:tailEnd/>
                      </a:ln>
                    </wps:spPr>
                    <wps:txbx>
                      <w:txbxContent>
                        <w:p w14:paraId="2A53E1BD" w14:textId="77777777" w:rsidR="008A7787" w:rsidRDefault="008A7787" w:rsidP="008A7787"/>
                      </w:txbxContent>
                    </wps:txbx>
                    <wps:bodyPr rot="0" vert="horz" wrap="square" lIns="0" tIns="0" rIns="0" bIns="0" anchor="ctr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oundrect w14:anchorId="6445806F" id="_x0000_s1045" alt="Title: Mailing Label design - Description: Mailing Label design" style="position:absolute;margin-left:182.25pt;margin-top:-147.6pt;width:189.25pt;height:67.8pt;z-index:-251651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" fillcolor="white [3212]" strokecolor="#f2f2f2 [3052]" strokeweight=".25pt">
              <v:textbox inset="0,0,0,0">
                <w:txbxContent>
                  <w:p w14:paraId="2A53E1BD" w14:textId="77777777" w:rsidR="008A7787" w:rsidRDefault="008A7787" w:rsidP="008A7787"/>
                </w:txbxContent>
              </v:textbox>
            </v:roundrect>
          </w:pict>
        </mc:Fallback>
      </mc:AlternateContent>
    </w:r>
    <w:r w:rsidR="001226C6" w:rsidRPr="008A7787">
      <w:rPr>
        <w:noProof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6122B355" wp14:editId="0B469F98">
              <wp:simplePos x="0" y="0"/>
              <wp:positionH relativeFrom="column">
                <wp:posOffset>4786231</wp:posOffset>
              </wp:positionH>
              <wp:positionV relativeFrom="paragraph">
                <wp:posOffset>-1874593</wp:posOffset>
              </wp:positionV>
              <wp:extent cx="2403475" cy="861060"/>
              <wp:effectExtent l="0" t="0" r="15875" b="15240"/>
              <wp:wrapNone/>
              <wp:docPr id="226" name="AutoShape 89" descr="Mailing Label design" title="Mailing Label design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403475" cy="861060"/>
                      </a:xfrm>
                      <a:prstGeom prst="roundRect">
                        <a:avLst>
                          <a:gd name="adj" fmla="val 0"/>
                        </a:avLst>
                      </a:prstGeom>
                      <a:solidFill>
                        <a:schemeClr val="bg1"/>
                      </a:solidFill>
                      <a:ln w="3175">
                        <a:solidFill>
                          <a:schemeClr val="bg1">
                            <a:lumMod val="95000"/>
                          </a:schemeClr>
                        </a:solidFill>
                        <a:round/>
                        <a:headEnd/>
                        <a:tailEnd/>
                      </a:ln>
                    </wps:spPr>
                    <wps:txbx>
                      <w:txbxContent>
                        <w:p w14:paraId="19B5F1CB" w14:textId="77777777" w:rsidR="008A7787" w:rsidRDefault="008A7787" w:rsidP="008A7787"/>
                      </w:txbxContent>
                    </wps:txbx>
                    <wps:bodyPr rot="0" vert="horz" wrap="square" lIns="0" tIns="0" rIns="0" bIns="0" anchor="ctr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oundrect w14:anchorId="6122B355" id="_x0000_s1046" alt="Title: Mailing Label design - Description: Mailing Label design" style="position:absolute;margin-left:376.85pt;margin-top:-147.6pt;width:189.25pt;height:67.8pt;z-index:-251650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" fillcolor="white [3212]" strokecolor="#f2f2f2 [3052]" strokeweight=".25pt">
              <v:textbox inset="0,0,0,0">
                <w:txbxContent>
                  <w:p w14:paraId="19B5F1CB" w14:textId="77777777" w:rsidR="008A7787" w:rsidRDefault="008A7787" w:rsidP="008A7787"/>
                </w:txbxContent>
              </v:textbox>
            </v:roundrect>
          </w:pict>
        </mc:Fallback>
      </mc:AlternateContent>
    </w:r>
    <w:r w:rsidR="001226C6" w:rsidRPr="00C03A8D">
      <w:rPr>
        <w:noProof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2F654A49" wp14:editId="5BDF919C">
              <wp:simplePos x="0" y="0"/>
              <wp:positionH relativeFrom="column">
                <wp:posOffset>4791456</wp:posOffset>
              </wp:positionH>
              <wp:positionV relativeFrom="paragraph">
                <wp:posOffset>-2788993</wp:posOffset>
              </wp:positionV>
              <wp:extent cx="2403475" cy="861060"/>
              <wp:effectExtent l="0" t="0" r="15875" b="15240"/>
              <wp:wrapNone/>
              <wp:docPr id="29" name="AutoShape 89" descr="Mailing Label design" title="Mailing Label design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403475" cy="861060"/>
                      </a:xfrm>
                      <a:prstGeom prst="roundRect">
                        <a:avLst>
                          <a:gd name="adj" fmla="val 0"/>
                        </a:avLst>
                      </a:prstGeom>
                      <a:solidFill>
                        <a:schemeClr val="bg1"/>
                      </a:solidFill>
                      <a:ln w="3175">
                        <a:solidFill>
                          <a:schemeClr val="bg1">
                            <a:lumMod val="95000"/>
                          </a:schemeClr>
                        </a:solidFill>
                        <a:round/>
                        <a:headEnd/>
                        <a:tailEnd/>
                      </a:ln>
                    </wps:spPr>
                    <wps:txbx>
                      <w:txbxContent>
                        <w:p w14:paraId="326B9504" w14:textId="77777777" w:rsidR="00C03A8D" w:rsidRDefault="00C03A8D" w:rsidP="00C03A8D"/>
                      </w:txbxContent>
                    </wps:txbx>
                    <wps:bodyPr rot="0" vert="horz" wrap="square" lIns="0" tIns="0" rIns="0" bIns="0" anchor="ctr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oundrect w14:anchorId="2F654A49" id="_x0000_s1047" alt="Title: Mailing Label design - Description: Mailing Label design" style="position:absolute;margin-left:377.3pt;margin-top:-219.6pt;width:189.25pt;height:67.8pt;z-index:-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" fillcolor="white [3212]" strokecolor="#f2f2f2 [3052]" strokeweight=".25pt">
              <v:textbox inset="0,0,0,0">
                <w:txbxContent>
                  <w:p w14:paraId="326B9504" w14:textId="77777777" w:rsidR="00C03A8D" w:rsidRDefault="00C03A8D" w:rsidP="00C03A8D"/>
                </w:txbxContent>
              </v:textbox>
            </v:roundrect>
          </w:pict>
        </mc:Fallback>
      </mc:AlternateContent>
    </w:r>
    <w:r w:rsidR="001226C6" w:rsidRPr="00C03A8D">
      <w:rPr>
        <w:noProof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2AE1E544" wp14:editId="37252224">
              <wp:simplePos x="0" y="0"/>
              <wp:positionH relativeFrom="column">
                <wp:posOffset>2304288</wp:posOffset>
              </wp:positionH>
              <wp:positionV relativeFrom="paragraph">
                <wp:posOffset>-2788993</wp:posOffset>
              </wp:positionV>
              <wp:extent cx="2403475" cy="861060"/>
              <wp:effectExtent l="0" t="0" r="15875" b="15240"/>
              <wp:wrapNone/>
              <wp:docPr id="28" name="AutoShape 89" descr="Mailing Label design" title="Mailing Label design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403475" cy="861060"/>
                      </a:xfrm>
                      <a:prstGeom prst="roundRect">
                        <a:avLst>
                          <a:gd name="adj" fmla="val 0"/>
                        </a:avLst>
                      </a:prstGeom>
                      <a:solidFill>
                        <a:schemeClr val="bg1"/>
                      </a:solidFill>
                      <a:ln w="3175">
                        <a:solidFill>
                          <a:schemeClr val="bg1">
                            <a:lumMod val="95000"/>
                          </a:schemeClr>
                        </a:solidFill>
                        <a:round/>
                        <a:headEnd/>
                        <a:tailEnd/>
                      </a:ln>
                    </wps:spPr>
                    <wps:txbx>
                      <w:txbxContent>
                        <w:p w14:paraId="1DA545FD" w14:textId="77777777" w:rsidR="00C03A8D" w:rsidRDefault="00C03A8D" w:rsidP="00C03A8D"/>
                      </w:txbxContent>
                    </wps:txbx>
                    <wps:bodyPr rot="0" vert="horz" wrap="square" lIns="0" tIns="0" rIns="0" bIns="0" anchor="ctr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oundrect w14:anchorId="2AE1E544" id="_x0000_s1048" alt="Title: Mailing Label design - Description: Mailing Label design" style="position:absolute;margin-left:181.45pt;margin-top:-219.6pt;width:189.25pt;height:67.8pt;z-index:-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" fillcolor="white [3212]" strokecolor="#f2f2f2 [3052]" strokeweight=".25pt">
              <v:textbox inset="0,0,0,0">
                <w:txbxContent>
                  <w:p w14:paraId="1DA545FD" w14:textId="77777777" w:rsidR="00C03A8D" w:rsidRDefault="00C03A8D" w:rsidP="00C03A8D"/>
                </w:txbxContent>
              </v:textbox>
            </v:roundrect>
          </w:pict>
        </mc:Fallback>
      </mc:AlternateContent>
    </w:r>
    <w:r w:rsidR="001226C6" w:rsidRPr="00C03A8D"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269BA103" wp14:editId="3B7CB314">
              <wp:simplePos x="0" y="0"/>
              <wp:positionH relativeFrom="column">
                <wp:posOffset>-177165</wp:posOffset>
              </wp:positionH>
              <wp:positionV relativeFrom="paragraph">
                <wp:posOffset>-2788920</wp:posOffset>
              </wp:positionV>
              <wp:extent cx="2403475" cy="861060"/>
              <wp:effectExtent l="0" t="0" r="15875" b="15240"/>
              <wp:wrapNone/>
              <wp:docPr id="27" name="AutoShape 89" descr="Mailing Label design" title="Mailing Label design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403475" cy="861060"/>
                      </a:xfrm>
                      <a:prstGeom prst="roundRect">
                        <a:avLst>
                          <a:gd name="adj" fmla="val 0"/>
                        </a:avLst>
                      </a:prstGeom>
                      <a:solidFill>
                        <a:schemeClr val="bg1"/>
                      </a:solidFill>
                      <a:ln w="3175">
                        <a:solidFill>
                          <a:schemeClr val="bg1">
                            <a:lumMod val="95000"/>
                          </a:schemeClr>
                        </a:solidFill>
                        <a:round/>
                        <a:headEnd/>
                        <a:tailEnd/>
                      </a:ln>
                    </wps:spPr>
                    <wps:txbx>
                      <w:txbxContent>
                        <w:p w14:paraId="46EB0D57" w14:textId="77777777" w:rsidR="00C03A8D" w:rsidRDefault="00C03A8D" w:rsidP="00C03A8D"/>
                      </w:txbxContent>
                    </wps:txbx>
                    <wps:bodyPr rot="0" vert="horz" wrap="square" lIns="0" tIns="0" rIns="0" bIns="0" anchor="ctr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oundrect w14:anchorId="269BA103" id="_x0000_s1049" alt="Title: Mailing Label design - Description: Mailing Label design" style="position:absolute;margin-left:-13.95pt;margin-top:-219.6pt;width:189.25pt;height:67.8pt;z-index:-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" fillcolor="white [3212]" strokecolor="#f2f2f2 [3052]" strokeweight=".25pt">
              <v:textbox inset="0,0,0,0">
                <w:txbxContent>
                  <w:p w14:paraId="46EB0D57" w14:textId="77777777" w:rsidR="00C03A8D" w:rsidRDefault="00C03A8D" w:rsidP="00C03A8D"/>
                </w:txbxContent>
              </v:textbox>
            </v:roundrect>
          </w:pict>
        </mc:Fallback>
      </mc:AlternateContent>
    </w:r>
    <w:r w:rsidR="001226C6" w:rsidRPr="00C03A8D"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39EEC894" wp14:editId="1891A617">
              <wp:simplePos x="0" y="0"/>
              <wp:positionH relativeFrom="column">
                <wp:posOffset>4791456</wp:posOffset>
              </wp:positionH>
              <wp:positionV relativeFrom="paragraph">
                <wp:posOffset>-3698167</wp:posOffset>
              </wp:positionV>
              <wp:extent cx="2403475" cy="861060"/>
              <wp:effectExtent l="0" t="0" r="15875" b="15240"/>
              <wp:wrapNone/>
              <wp:docPr id="26" name="AutoShape 89" descr="Mailing Label design" title="Mailing Label design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403475" cy="861060"/>
                      </a:xfrm>
                      <a:prstGeom prst="roundRect">
                        <a:avLst>
                          <a:gd name="adj" fmla="val 0"/>
                        </a:avLst>
                      </a:prstGeom>
                      <a:solidFill>
                        <a:schemeClr val="bg1"/>
                      </a:solidFill>
                      <a:ln w="3175">
                        <a:solidFill>
                          <a:schemeClr val="bg1">
                            <a:lumMod val="95000"/>
                          </a:schemeClr>
                        </a:solidFill>
                        <a:round/>
                        <a:headEnd/>
                        <a:tailEnd/>
                      </a:ln>
                    </wps:spPr>
                    <wps:txbx>
                      <w:txbxContent>
                        <w:p w14:paraId="37F87515" w14:textId="77777777" w:rsidR="00C03A8D" w:rsidRDefault="00C03A8D" w:rsidP="00C03A8D"/>
                      </w:txbxContent>
                    </wps:txbx>
                    <wps:bodyPr rot="0" vert="horz" wrap="square" lIns="0" tIns="0" rIns="0" bIns="0" anchor="ctr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oundrect w14:anchorId="39EEC894" id="_x0000_s1050" alt="Title: Mailing Label design - Description: Mailing Label design" style="position:absolute;margin-left:377.3pt;margin-top:-291.2pt;width:189.25pt;height:67.8pt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" fillcolor="white [3212]" strokecolor="#f2f2f2 [3052]" strokeweight=".25pt">
              <v:textbox inset="0,0,0,0">
                <w:txbxContent>
                  <w:p w14:paraId="37F87515" w14:textId="77777777" w:rsidR="00C03A8D" w:rsidRDefault="00C03A8D" w:rsidP="00C03A8D"/>
                </w:txbxContent>
              </v:textbox>
            </v:roundrect>
          </w:pict>
        </mc:Fallback>
      </mc:AlternateContent>
    </w:r>
    <w:r w:rsidR="001226C6" w:rsidRPr="00C03A8D"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269D8F68" wp14:editId="05935476">
              <wp:simplePos x="0" y="0"/>
              <wp:positionH relativeFrom="column">
                <wp:posOffset>2304288</wp:posOffset>
              </wp:positionH>
              <wp:positionV relativeFrom="paragraph">
                <wp:posOffset>-3698167</wp:posOffset>
              </wp:positionV>
              <wp:extent cx="2403475" cy="861060"/>
              <wp:effectExtent l="0" t="0" r="15875" b="15240"/>
              <wp:wrapNone/>
              <wp:docPr id="25" name="AutoShape 89" descr="Mailing Label design" title="Mailing Label design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403475" cy="861060"/>
                      </a:xfrm>
                      <a:prstGeom prst="roundRect">
                        <a:avLst>
                          <a:gd name="adj" fmla="val 0"/>
                        </a:avLst>
                      </a:prstGeom>
                      <a:solidFill>
                        <a:schemeClr val="bg1"/>
                      </a:solidFill>
                      <a:ln w="3175">
                        <a:solidFill>
                          <a:schemeClr val="bg1">
                            <a:lumMod val="95000"/>
                          </a:schemeClr>
                        </a:solidFill>
                        <a:round/>
                        <a:headEnd/>
                        <a:tailEnd/>
                      </a:ln>
                    </wps:spPr>
                    <wps:txbx>
                      <w:txbxContent>
                        <w:p w14:paraId="7B9F08DD" w14:textId="77777777" w:rsidR="00C03A8D" w:rsidRDefault="00C03A8D" w:rsidP="00C03A8D"/>
                      </w:txbxContent>
                    </wps:txbx>
                    <wps:bodyPr rot="0" vert="horz" wrap="square" lIns="0" tIns="0" rIns="0" bIns="0" anchor="ctr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oundrect w14:anchorId="269D8F68" id="_x0000_s1051" alt="Title: Mailing Label design - Description: Mailing Label design" style="position:absolute;margin-left:181.45pt;margin-top:-291.2pt;width:189.25pt;height:67.8pt;z-index:-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" fillcolor="white [3212]" strokecolor="#f2f2f2 [3052]" strokeweight=".25pt">
              <v:textbox inset="0,0,0,0">
                <w:txbxContent>
                  <w:p w14:paraId="7B9F08DD" w14:textId="77777777" w:rsidR="00C03A8D" w:rsidRDefault="00C03A8D" w:rsidP="00C03A8D"/>
                </w:txbxContent>
              </v:textbox>
            </v:roundrect>
          </w:pict>
        </mc:Fallback>
      </mc:AlternateContent>
    </w:r>
    <w:r w:rsidR="001226C6" w:rsidRPr="00C03A8D">
      <w:rPr>
        <w:noProof/>
      </w:rPr>
      <mc:AlternateContent>
        <mc:Choice Requires="wps">
          <w:drawing>
            <wp:anchor distT="0" distB="0" distL="114300" distR="114300" simplePos="0" relativeHeight="251657216" behindDoc="1" locked="0" layoutInCell="1" allowOverlap="1" wp14:anchorId="001BF7E1" wp14:editId="4C013161">
              <wp:simplePos x="0" y="0"/>
              <wp:positionH relativeFrom="column">
                <wp:posOffset>-177165</wp:posOffset>
              </wp:positionH>
              <wp:positionV relativeFrom="paragraph">
                <wp:posOffset>-3697605</wp:posOffset>
              </wp:positionV>
              <wp:extent cx="2403475" cy="861060"/>
              <wp:effectExtent l="0" t="0" r="15875" b="15240"/>
              <wp:wrapNone/>
              <wp:docPr id="24" name="AutoShape 89" descr="Mailing Label design" title="Mailing Label design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403475" cy="861060"/>
                      </a:xfrm>
                      <a:prstGeom prst="roundRect">
                        <a:avLst>
                          <a:gd name="adj" fmla="val 0"/>
                        </a:avLst>
                      </a:prstGeom>
                      <a:solidFill>
                        <a:schemeClr val="bg1"/>
                      </a:solidFill>
                      <a:ln w="3175">
                        <a:solidFill>
                          <a:schemeClr val="bg1">
                            <a:lumMod val="95000"/>
                          </a:schemeClr>
                        </a:solidFill>
                        <a:round/>
                        <a:headEnd/>
                        <a:tailEnd/>
                      </a:ln>
                    </wps:spPr>
                    <wps:txbx>
                      <w:txbxContent>
                        <w:p w14:paraId="460824EA" w14:textId="77777777" w:rsidR="00C03A8D" w:rsidRDefault="00C03A8D" w:rsidP="00C03A8D"/>
                      </w:txbxContent>
                    </wps:txbx>
                    <wps:bodyPr rot="0" vert="horz" wrap="square" lIns="0" tIns="0" rIns="0" bIns="0" anchor="ctr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oundrect w14:anchorId="001BF7E1" id="_x0000_s1052" alt="Title: Mailing Label design - Description: Mailing Label design" style="position:absolute;margin-left:-13.95pt;margin-top:-291.15pt;width:189.25pt;height:67.8pt;z-index:-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" fillcolor="white [3212]" strokecolor="#f2f2f2 [3052]" strokeweight=".25pt">
              <v:textbox inset="0,0,0,0">
                <w:txbxContent>
                  <w:p w14:paraId="460824EA" w14:textId="77777777" w:rsidR="00C03A8D" w:rsidRDefault="00C03A8D" w:rsidP="00C03A8D"/>
                </w:txbxContent>
              </v:textbox>
            </v:roundrect>
          </w:pict>
        </mc:Fallback>
      </mc:AlternateContent>
    </w:r>
    <w:r w:rsidR="001226C6" w:rsidRPr="00C03A8D">
      <w:rPr>
        <w:noProof/>
      </w:rPr>
      <mc:AlternateContent>
        <mc:Choice Requires="wps">
          <w:drawing>
            <wp:anchor distT="0" distB="0" distL="114300" distR="114300" simplePos="0" relativeHeight="251655168" behindDoc="1" locked="0" layoutInCell="1" allowOverlap="1" wp14:anchorId="64D02A62" wp14:editId="20F6D928">
              <wp:simplePos x="0" y="0"/>
              <wp:positionH relativeFrom="column">
                <wp:posOffset>4786231</wp:posOffset>
              </wp:positionH>
              <wp:positionV relativeFrom="paragraph">
                <wp:posOffset>-4612567</wp:posOffset>
              </wp:positionV>
              <wp:extent cx="2403475" cy="861060"/>
              <wp:effectExtent l="0" t="0" r="15875" b="15240"/>
              <wp:wrapNone/>
              <wp:docPr id="23" name="AutoShape 89" descr="Mailing Label design" title="Mailing Label design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403475" cy="861060"/>
                      </a:xfrm>
                      <a:prstGeom prst="roundRect">
                        <a:avLst>
                          <a:gd name="adj" fmla="val 0"/>
                        </a:avLst>
                      </a:prstGeom>
                      <a:solidFill>
                        <a:schemeClr val="bg1"/>
                      </a:solidFill>
                      <a:ln w="3175">
                        <a:solidFill>
                          <a:schemeClr val="bg1">
                            <a:lumMod val="95000"/>
                          </a:schemeClr>
                        </a:solidFill>
                        <a:round/>
                        <a:headEnd/>
                        <a:tailEnd/>
                      </a:ln>
                    </wps:spPr>
                    <wps:txbx>
                      <w:txbxContent>
                        <w:p w14:paraId="718650CE" w14:textId="77777777" w:rsidR="00C03A8D" w:rsidRDefault="00C03A8D" w:rsidP="00C03A8D"/>
                      </w:txbxContent>
                    </wps:txbx>
                    <wps:bodyPr rot="0" vert="horz" wrap="square" lIns="0" tIns="0" rIns="0" bIns="0" anchor="ctr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oundrect w14:anchorId="64D02A62" id="_x0000_s1053" alt="Title: Mailing Label design - Description: Mailing Label design" style="position:absolute;margin-left:376.85pt;margin-top:-363.2pt;width:189.25pt;height:67.8pt;z-index:-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" fillcolor="white [3212]" strokecolor="#f2f2f2 [3052]" strokeweight=".25pt">
              <v:textbox inset="0,0,0,0">
                <w:txbxContent>
                  <w:p w14:paraId="718650CE" w14:textId="77777777" w:rsidR="00C03A8D" w:rsidRDefault="00C03A8D" w:rsidP="00C03A8D"/>
                </w:txbxContent>
              </v:textbox>
            </v:roundrect>
          </w:pict>
        </mc:Fallback>
      </mc:AlternateContent>
    </w:r>
    <w:r w:rsidR="001226C6" w:rsidRPr="00C03A8D">
      <w:rPr>
        <w:noProof/>
      </w:rPr>
      <mc:AlternateContent>
        <mc:Choice Requires="wps">
          <w:drawing>
            <wp:anchor distT="0" distB="0" distL="114300" distR="114300" simplePos="0" relativeHeight="251654144" behindDoc="1" locked="0" layoutInCell="1" allowOverlap="1" wp14:anchorId="38F5880F" wp14:editId="3E716797">
              <wp:simplePos x="0" y="0"/>
              <wp:positionH relativeFrom="column">
                <wp:posOffset>2314738</wp:posOffset>
              </wp:positionH>
              <wp:positionV relativeFrom="paragraph">
                <wp:posOffset>-4612567</wp:posOffset>
              </wp:positionV>
              <wp:extent cx="2403475" cy="861060"/>
              <wp:effectExtent l="0" t="0" r="15875" b="15240"/>
              <wp:wrapNone/>
              <wp:docPr id="22" name="AutoShape 89" descr="Mailing Label design" title="Mailing Label design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403475" cy="861060"/>
                      </a:xfrm>
                      <a:prstGeom prst="roundRect">
                        <a:avLst>
                          <a:gd name="adj" fmla="val 0"/>
                        </a:avLst>
                      </a:prstGeom>
                      <a:solidFill>
                        <a:schemeClr val="bg1"/>
                      </a:solidFill>
                      <a:ln w="3175">
                        <a:solidFill>
                          <a:schemeClr val="bg1">
                            <a:lumMod val="95000"/>
                          </a:schemeClr>
                        </a:solidFill>
                        <a:round/>
                        <a:headEnd/>
                        <a:tailEnd/>
                      </a:ln>
                    </wps:spPr>
                    <wps:txbx>
                      <w:txbxContent>
                        <w:p w14:paraId="77C58E00" w14:textId="77777777" w:rsidR="00C03A8D" w:rsidRDefault="00C03A8D" w:rsidP="00C03A8D"/>
                      </w:txbxContent>
                    </wps:txbx>
                    <wps:bodyPr rot="0" vert="horz" wrap="square" lIns="0" tIns="0" rIns="0" bIns="0" anchor="ctr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oundrect w14:anchorId="38F5880F" id="_x0000_s1054" alt="Title: Mailing Label design - Description: Mailing Label design" style="position:absolute;margin-left:182.25pt;margin-top:-363.2pt;width:189.25pt;height:67.8pt;z-index:-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" fillcolor="white [3212]" strokecolor="#f2f2f2 [3052]" strokeweight=".25pt">
              <v:textbox inset="0,0,0,0">
                <w:txbxContent>
                  <w:p w14:paraId="77C58E00" w14:textId="77777777" w:rsidR="00C03A8D" w:rsidRDefault="00C03A8D" w:rsidP="00C03A8D"/>
                </w:txbxContent>
              </v:textbox>
            </v:roundrect>
          </w:pict>
        </mc:Fallback>
      </mc:AlternateContent>
    </w:r>
    <w:r w:rsidR="001226C6" w:rsidRPr="00C03A8D">
      <w:rPr>
        <w:noProof/>
      </w:rPr>
      <mc:AlternateContent>
        <mc:Choice Requires="wps">
          <w:drawing>
            <wp:anchor distT="0" distB="0" distL="114300" distR="114300" simplePos="0" relativeHeight="251653120" behindDoc="1" locked="0" layoutInCell="1" allowOverlap="1" wp14:anchorId="1F9FD1EA" wp14:editId="5144D17A">
              <wp:simplePos x="0" y="0"/>
              <wp:positionH relativeFrom="column">
                <wp:posOffset>-172085</wp:posOffset>
              </wp:positionH>
              <wp:positionV relativeFrom="paragraph">
                <wp:posOffset>-4612005</wp:posOffset>
              </wp:positionV>
              <wp:extent cx="2403475" cy="861060"/>
              <wp:effectExtent l="0" t="0" r="15875" b="15240"/>
              <wp:wrapNone/>
              <wp:docPr id="21" name="AutoShape 89" descr="Mailing Label design" title="Mailing Label design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403475" cy="861060"/>
                      </a:xfrm>
                      <a:prstGeom prst="roundRect">
                        <a:avLst>
                          <a:gd name="adj" fmla="val 0"/>
                        </a:avLst>
                      </a:prstGeom>
                      <a:solidFill>
                        <a:schemeClr val="bg1"/>
                      </a:solidFill>
                      <a:ln w="3175">
                        <a:solidFill>
                          <a:schemeClr val="bg1">
                            <a:lumMod val="95000"/>
                          </a:schemeClr>
                        </a:solidFill>
                        <a:round/>
                        <a:headEnd/>
                        <a:tailEnd/>
                      </a:ln>
                    </wps:spPr>
                    <wps:txbx>
                      <w:txbxContent>
                        <w:p w14:paraId="330237BD" w14:textId="77777777" w:rsidR="00C03A8D" w:rsidRDefault="00C03A8D" w:rsidP="00C03A8D"/>
                      </w:txbxContent>
                    </wps:txbx>
                    <wps:bodyPr rot="0" vert="horz" wrap="square" lIns="0" tIns="0" rIns="0" bIns="0" anchor="ctr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oundrect w14:anchorId="1F9FD1EA" id="_x0000_s1055" alt="Title: Mailing Label design - Description: Mailing Label design" style="position:absolute;margin-left:-13.55pt;margin-top:-363.15pt;width:189.25pt;height:67.8pt;z-index:-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" fillcolor="white [3212]" strokecolor="#f2f2f2 [3052]" strokeweight=".25pt">
              <v:textbox inset="0,0,0,0">
                <w:txbxContent>
                  <w:p w14:paraId="330237BD" w14:textId="77777777" w:rsidR="00C03A8D" w:rsidRDefault="00C03A8D" w:rsidP="00C03A8D"/>
                </w:txbxContent>
              </v:textbox>
            </v:roundrect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A42F5D3" w14:textId="77777777" w:rsidR="00005573" w:rsidRDefault="0000557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859FB61" w14:textId="77777777" w:rsidR="006258E2" w:rsidRDefault="006258E2">
      <w:r>
        <w:separator/>
      </w:r>
    </w:p>
  </w:footnote>
  <w:footnote w:type="continuationSeparator" w:id="0">
    <w:p w14:paraId="44093933" w14:textId="77777777" w:rsidR="006258E2" w:rsidRDefault="00625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CD450B" w14:textId="77777777" w:rsidR="00005573" w:rsidRDefault="0000557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97360F0" w14:textId="77777777" w:rsidR="006103E0" w:rsidRDefault="00A5117F">
    <w:pPr>
      <w:pStyle w:val="Header"/>
    </w:pPr>
    <w:r>
      <w:rPr>
        <w:noProof/>
      </w:rPr>
      <mc:AlternateContent>
        <mc:Choice Requires="wpg">
          <w:drawing>
            <wp:anchor distT="0" distB="0" distL="114300" distR="114300" simplePos="0" relativeHeight="251703296" behindDoc="0" locked="0" layoutInCell="1" allowOverlap="1" wp14:anchorId="10921516" wp14:editId="4F3F9800">
              <wp:simplePos x="0" y="0"/>
              <wp:positionH relativeFrom="column">
                <wp:posOffset>4782185</wp:posOffset>
              </wp:positionH>
              <wp:positionV relativeFrom="paragraph">
                <wp:posOffset>5442585</wp:posOffset>
              </wp:positionV>
              <wp:extent cx="2293620" cy="131445"/>
              <wp:effectExtent l="0" t="0" r="0" b="1905"/>
              <wp:wrapNone/>
              <wp:docPr id="5295" name="Group 5295" descr="Label design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293620" cy="131445"/>
                        <a:chOff x="-135305" y="0"/>
                        <a:chExt cx="2293638" cy="132033"/>
                      </a:xfrm>
                    </wpg:grpSpPr>
                    <wps:wsp>
                      <wps:cNvPr id="5296" name="Freeform 223"/>
                      <wps:cNvSpPr>
                        <a:spLocks/>
                      </wps:cNvSpPr>
                      <wps:spPr bwMode="auto">
                        <a:xfrm>
                          <a:off x="-135305" y="0"/>
                          <a:ext cx="1928631" cy="83820"/>
                        </a:xfrm>
                        <a:custGeom>
                          <a:avLst/>
                          <a:gdLst>
                            <a:gd name="T0" fmla="*/ 4341 w 4341"/>
                            <a:gd name="T1" fmla="*/ 0 h 194"/>
                            <a:gd name="T2" fmla="*/ 0 w 4341"/>
                            <a:gd name="T3" fmla="*/ 0 h 194"/>
                            <a:gd name="T4" fmla="*/ 0 w 4341"/>
                            <a:gd name="T5" fmla="*/ 194 h 194"/>
                            <a:gd name="T6" fmla="*/ 4341 w 4341"/>
                            <a:gd name="T7" fmla="*/ 194 h 194"/>
                            <a:gd name="T8" fmla="*/ 4341 w 4341"/>
                            <a:gd name="T9" fmla="*/ 0 h 194"/>
                            <a:gd name="T10" fmla="*/ 4341 w 4341"/>
                            <a:gd name="T11" fmla="*/ 0 h 19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4341" h="194">
                              <a:moveTo>
                                <a:pt x="4341" y="0"/>
                              </a:moveTo>
                              <a:lnTo>
                                <a:pt x="0" y="0"/>
                              </a:lnTo>
                              <a:lnTo>
                                <a:pt x="0" y="194"/>
                              </a:lnTo>
                              <a:lnTo>
                                <a:pt x="4341" y="194"/>
                              </a:lnTo>
                              <a:lnTo>
                                <a:pt x="4341" y="0"/>
                              </a:lnTo>
                              <a:lnTo>
                                <a:pt x="4341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5297" name="Freeform 224"/>
                      <wps:cNvSpPr>
                        <a:spLocks/>
                      </wps:cNvSpPr>
                      <wps:spPr bwMode="auto">
                        <a:xfrm>
                          <a:off x="1680401" y="0"/>
                          <a:ext cx="114968" cy="132033"/>
                        </a:xfrm>
                        <a:custGeom>
                          <a:avLst/>
                          <a:gdLst>
                            <a:gd name="T0" fmla="*/ 265 w 265"/>
                            <a:gd name="T1" fmla="*/ 196 h 305"/>
                            <a:gd name="T2" fmla="*/ 0 w 265"/>
                            <a:gd name="T3" fmla="*/ 305 h 305"/>
                            <a:gd name="T4" fmla="*/ 0 w 265"/>
                            <a:gd name="T5" fmla="*/ 108 h 305"/>
                            <a:gd name="T6" fmla="*/ 265 w 265"/>
                            <a:gd name="T7" fmla="*/ 0 h 305"/>
                            <a:gd name="T8" fmla="*/ 265 w 265"/>
                            <a:gd name="T9" fmla="*/ 196 h 305"/>
                            <a:gd name="T10" fmla="*/ 265 w 265"/>
                            <a:gd name="T11" fmla="*/ 196 h 305"/>
                            <a:gd name="T12" fmla="*/ 265 w 265"/>
                            <a:gd name="T13" fmla="*/ 196 h 30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265" h="305">
                              <a:moveTo>
                                <a:pt x="265" y="196"/>
                              </a:moveTo>
                              <a:lnTo>
                                <a:pt x="0" y="305"/>
                              </a:lnTo>
                              <a:lnTo>
                                <a:pt x="0" y="108"/>
                              </a:lnTo>
                              <a:lnTo>
                                <a:pt x="265" y="0"/>
                              </a:lnTo>
                              <a:lnTo>
                                <a:pt x="265" y="196"/>
                              </a:lnTo>
                              <a:lnTo>
                                <a:pt x="265" y="196"/>
                              </a:lnTo>
                              <a:lnTo>
                                <a:pt x="265" y="196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g:grpSp>
                      <wpg:cNvPr id="5298" name="Group 5298"/>
                      <wpg:cNvGrpSpPr/>
                      <wpg:grpSpPr>
                        <a:xfrm>
                          <a:off x="1680401" y="43647"/>
                          <a:ext cx="477932" cy="87012"/>
                          <a:chOff x="0" y="0"/>
                          <a:chExt cx="361918" cy="87012"/>
                        </a:xfrm>
                      </wpg:grpSpPr>
                      <wps:wsp>
                        <wps:cNvPr id="5299" name="Freeform 222"/>
                        <wps:cNvSpPr>
                          <a:spLocks/>
                        </wps:cNvSpPr>
                        <wps:spPr bwMode="auto">
                          <a:xfrm>
                            <a:off x="15277" y="0"/>
                            <a:ext cx="346641" cy="87012"/>
                          </a:xfrm>
                          <a:custGeom>
                            <a:avLst/>
                            <a:gdLst>
                              <a:gd name="T0" fmla="*/ 693 w 799"/>
                              <a:gd name="T1" fmla="*/ 0 h 201"/>
                              <a:gd name="T2" fmla="*/ 586 w 799"/>
                              <a:gd name="T3" fmla="*/ 0 h 201"/>
                              <a:gd name="T4" fmla="*/ 0 w 799"/>
                              <a:gd name="T5" fmla="*/ 0 h 201"/>
                              <a:gd name="T6" fmla="*/ 0 w 799"/>
                              <a:gd name="T7" fmla="*/ 201 h 201"/>
                              <a:gd name="T8" fmla="*/ 586 w 799"/>
                              <a:gd name="T9" fmla="*/ 201 h 201"/>
                              <a:gd name="T10" fmla="*/ 693 w 799"/>
                              <a:gd name="T11" fmla="*/ 201 h 201"/>
                              <a:gd name="T12" fmla="*/ 799 w 799"/>
                              <a:gd name="T13" fmla="*/ 101 h 201"/>
                              <a:gd name="T14" fmla="*/ 693 w 799"/>
                              <a:gd name="T15" fmla="*/ 0 h 20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799" h="201">
                                <a:moveTo>
                                  <a:pt x="693" y="0"/>
                                </a:moveTo>
                                <a:lnTo>
                                  <a:pt x="58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01"/>
                                </a:lnTo>
                                <a:lnTo>
                                  <a:pt x="586" y="201"/>
                                </a:lnTo>
                                <a:lnTo>
                                  <a:pt x="693" y="201"/>
                                </a:lnTo>
                                <a:lnTo>
                                  <a:pt x="799" y="101"/>
                                </a:lnTo>
                                <a:lnTo>
                                  <a:pt x="69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5300" name="Freeform 225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350113" cy="87012"/>
                          </a:xfrm>
                          <a:custGeom>
                            <a:avLst/>
                            <a:gdLst>
                              <a:gd name="T0" fmla="*/ 701 w 807"/>
                              <a:gd name="T1" fmla="*/ 0 h 201"/>
                              <a:gd name="T2" fmla="*/ 586 w 807"/>
                              <a:gd name="T3" fmla="*/ 0 h 201"/>
                              <a:gd name="T4" fmla="*/ 0 w 807"/>
                              <a:gd name="T5" fmla="*/ 0 h 201"/>
                              <a:gd name="T6" fmla="*/ 0 w 807"/>
                              <a:gd name="T7" fmla="*/ 201 h 201"/>
                              <a:gd name="T8" fmla="*/ 586 w 807"/>
                              <a:gd name="T9" fmla="*/ 201 h 201"/>
                              <a:gd name="T10" fmla="*/ 701 w 807"/>
                              <a:gd name="T11" fmla="*/ 201 h 201"/>
                              <a:gd name="T12" fmla="*/ 807 w 807"/>
                              <a:gd name="T13" fmla="*/ 101 h 201"/>
                              <a:gd name="T14" fmla="*/ 701 w 807"/>
                              <a:gd name="T15" fmla="*/ 0 h 20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807" h="201">
                                <a:moveTo>
                                  <a:pt x="701" y="0"/>
                                </a:moveTo>
                                <a:lnTo>
                                  <a:pt x="58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01"/>
                                </a:lnTo>
                                <a:lnTo>
                                  <a:pt x="586" y="201"/>
                                </a:lnTo>
                                <a:lnTo>
                                  <a:pt x="701" y="201"/>
                                </a:lnTo>
                                <a:lnTo>
                                  <a:pt x="807" y="101"/>
                                </a:lnTo>
                                <a:lnTo>
                                  <a:pt x="7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tx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</wpg:grpSp>
                  </wpg:wg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group w14:anchorId="256DBD1C" id="Group 5295" o:spid="_x0000_s1026" alt="Label design" style="position:absolute;margin-left:376.55pt;margin-top:428.55pt;width:180.6pt;height:10.35pt;z-index:251703296;mso-width-relative:margin" coordorigin="-1353" coordsize="22936,13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">
              <v:shape id="Freeform 223" o:spid="_x0000_s1027" style="position:absolute;left:-1353;width:19286;height:838;visibility:visible;mso-wrap-style:square;v-text-anchor:top" coordsize="4341,1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" path="m4341,l,,,194r4341,l4341,r,xe" fillcolor="#32416e [3215]" stroked="f">
                <v:path arrowok="t" o:connecttype="custom" o:connectlocs="1928631,0;0,0;0,83820;1928631,83820;1928631,0;1928631,0" o:connectangles="0,0,0,0,0,0"/>
              </v:shape>
              <v:shape id="Freeform 224" o:spid="_x0000_s1028" style="position:absolute;left:16804;width:1149;height:1320;visibility:visible;mso-wrap-style:square;v-text-anchor:top" coordsize="265,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" path="m265,196l,305,,108,265,r,196l265,196r,xe" fillcolor="#7b97b7 [3207]" stroked="f">
                <v:path arrowok="t" o:connecttype="custom" o:connectlocs="114968,84847;0,132033;0,46753;114968,0;114968,84847;114968,84847;114968,84847" o:connectangles="0,0,0,0,0,0,0"/>
              </v:shape>
              <v:group id="Group 5298" o:spid="_x0000_s1029" style="position:absolute;left:16804;top:436;width:4779;height:870" coordsize="361918,870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">
                <v:shape id="Freeform 222" o:spid="_x0000_s1030" style="position:absolute;left:15277;width:346641;height:87012;visibility:visible;mso-wrap-style:square;v-text-anchor:top" coordsize="799,2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" path="m693,l586,,,,,201r586,l693,201,799,101,693,xe" fillcolor="#bbbdbf [3208]" stroked="f">
                  <v:path arrowok="t" o:connecttype="custom" o:connectlocs="300654,0;254232,0;0,0;0,87012;254232,87012;300654,87012;346641,43722;300654,0" o:connectangles="0,0,0,0,0,0,0,0"/>
                </v:shape>
                <v:shape id="Freeform 225" o:spid="_x0000_s1031" style="position:absolute;width:350113;height:87012;visibility:visible;mso-wrap-style:square;v-text-anchor:top" coordsize="807,2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" path="m701,l586,,,,,201r586,l701,201,807,101,701,xe" fillcolor="#32416e [3215]" stroked="f">
                  <v:path arrowok="t" o:connecttype="custom" o:connectlocs="304125,0;254233,0;0,0;0,87012;254233,87012;304125,87012;350113,43722;304125,0" o:connectangles="0,0,0,0,0,0,0,0"/>
                </v:shape>
              </v:group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707392" behindDoc="0" locked="0" layoutInCell="1" allowOverlap="1" wp14:anchorId="55B71BE1" wp14:editId="6CB56572">
              <wp:simplePos x="0" y="0"/>
              <wp:positionH relativeFrom="column">
                <wp:posOffset>4782185</wp:posOffset>
              </wp:positionH>
              <wp:positionV relativeFrom="paragraph">
                <wp:posOffset>6354445</wp:posOffset>
              </wp:positionV>
              <wp:extent cx="2293620" cy="131445"/>
              <wp:effectExtent l="0" t="0" r="0" b="1905"/>
              <wp:wrapNone/>
              <wp:docPr id="5313" name="Group 5313" descr="Label design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293620" cy="131445"/>
                        <a:chOff x="-135305" y="0"/>
                        <a:chExt cx="2293638" cy="132033"/>
                      </a:xfrm>
                    </wpg:grpSpPr>
                    <wps:wsp>
                      <wps:cNvPr id="5314" name="Freeform 223"/>
                      <wps:cNvSpPr>
                        <a:spLocks/>
                      </wps:cNvSpPr>
                      <wps:spPr bwMode="auto">
                        <a:xfrm>
                          <a:off x="-135305" y="0"/>
                          <a:ext cx="1928631" cy="83820"/>
                        </a:xfrm>
                        <a:custGeom>
                          <a:avLst/>
                          <a:gdLst>
                            <a:gd name="T0" fmla="*/ 4341 w 4341"/>
                            <a:gd name="T1" fmla="*/ 0 h 194"/>
                            <a:gd name="T2" fmla="*/ 0 w 4341"/>
                            <a:gd name="T3" fmla="*/ 0 h 194"/>
                            <a:gd name="T4" fmla="*/ 0 w 4341"/>
                            <a:gd name="T5" fmla="*/ 194 h 194"/>
                            <a:gd name="T6" fmla="*/ 4341 w 4341"/>
                            <a:gd name="T7" fmla="*/ 194 h 194"/>
                            <a:gd name="T8" fmla="*/ 4341 w 4341"/>
                            <a:gd name="T9" fmla="*/ 0 h 194"/>
                            <a:gd name="T10" fmla="*/ 4341 w 4341"/>
                            <a:gd name="T11" fmla="*/ 0 h 19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4341" h="194">
                              <a:moveTo>
                                <a:pt x="4341" y="0"/>
                              </a:moveTo>
                              <a:lnTo>
                                <a:pt x="0" y="0"/>
                              </a:lnTo>
                              <a:lnTo>
                                <a:pt x="0" y="194"/>
                              </a:lnTo>
                              <a:lnTo>
                                <a:pt x="4341" y="194"/>
                              </a:lnTo>
                              <a:lnTo>
                                <a:pt x="4341" y="0"/>
                              </a:lnTo>
                              <a:lnTo>
                                <a:pt x="4341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5315" name="Freeform 224"/>
                      <wps:cNvSpPr>
                        <a:spLocks/>
                      </wps:cNvSpPr>
                      <wps:spPr bwMode="auto">
                        <a:xfrm>
                          <a:off x="1680401" y="0"/>
                          <a:ext cx="114968" cy="132033"/>
                        </a:xfrm>
                        <a:custGeom>
                          <a:avLst/>
                          <a:gdLst>
                            <a:gd name="T0" fmla="*/ 265 w 265"/>
                            <a:gd name="T1" fmla="*/ 196 h 305"/>
                            <a:gd name="T2" fmla="*/ 0 w 265"/>
                            <a:gd name="T3" fmla="*/ 305 h 305"/>
                            <a:gd name="T4" fmla="*/ 0 w 265"/>
                            <a:gd name="T5" fmla="*/ 108 h 305"/>
                            <a:gd name="T6" fmla="*/ 265 w 265"/>
                            <a:gd name="T7" fmla="*/ 0 h 305"/>
                            <a:gd name="T8" fmla="*/ 265 w 265"/>
                            <a:gd name="T9" fmla="*/ 196 h 305"/>
                            <a:gd name="T10" fmla="*/ 265 w 265"/>
                            <a:gd name="T11" fmla="*/ 196 h 305"/>
                            <a:gd name="T12" fmla="*/ 265 w 265"/>
                            <a:gd name="T13" fmla="*/ 196 h 30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265" h="305">
                              <a:moveTo>
                                <a:pt x="265" y="196"/>
                              </a:moveTo>
                              <a:lnTo>
                                <a:pt x="0" y="305"/>
                              </a:lnTo>
                              <a:lnTo>
                                <a:pt x="0" y="108"/>
                              </a:lnTo>
                              <a:lnTo>
                                <a:pt x="265" y="0"/>
                              </a:lnTo>
                              <a:lnTo>
                                <a:pt x="265" y="196"/>
                              </a:lnTo>
                              <a:lnTo>
                                <a:pt x="265" y="196"/>
                              </a:lnTo>
                              <a:lnTo>
                                <a:pt x="265" y="196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g:grpSp>
                      <wpg:cNvPr id="5316" name="Group 5316"/>
                      <wpg:cNvGrpSpPr/>
                      <wpg:grpSpPr>
                        <a:xfrm>
                          <a:off x="1680401" y="43647"/>
                          <a:ext cx="477932" cy="87012"/>
                          <a:chOff x="0" y="0"/>
                          <a:chExt cx="361918" cy="87012"/>
                        </a:xfrm>
                      </wpg:grpSpPr>
                      <wps:wsp>
                        <wps:cNvPr id="5317" name="Freeform 222"/>
                        <wps:cNvSpPr>
                          <a:spLocks/>
                        </wps:cNvSpPr>
                        <wps:spPr bwMode="auto">
                          <a:xfrm>
                            <a:off x="15277" y="0"/>
                            <a:ext cx="346641" cy="87012"/>
                          </a:xfrm>
                          <a:custGeom>
                            <a:avLst/>
                            <a:gdLst>
                              <a:gd name="T0" fmla="*/ 693 w 799"/>
                              <a:gd name="T1" fmla="*/ 0 h 201"/>
                              <a:gd name="T2" fmla="*/ 586 w 799"/>
                              <a:gd name="T3" fmla="*/ 0 h 201"/>
                              <a:gd name="T4" fmla="*/ 0 w 799"/>
                              <a:gd name="T5" fmla="*/ 0 h 201"/>
                              <a:gd name="T6" fmla="*/ 0 w 799"/>
                              <a:gd name="T7" fmla="*/ 201 h 201"/>
                              <a:gd name="T8" fmla="*/ 586 w 799"/>
                              <a:gd name="T9" fmla="*/ 201 h 201"/>
                              <a:gd name="T10" fmla="*/ 693 w 799"/>
                              <a:gd name="T11" fmla="*/ 201 h 201"/>
                              <a:gd name="T12" fmla="*/ 799 w 799"/>
                              <a:gd name="T13" fmla="*/ 101 h 201"/>
                              <a:gd name="T14" fmla="*/ 693 w 799"/>
                              <a:gd name="T15" fmla="*/ 0 h 20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799" h="201">
                                <a:moveTo>
                                  <a:pt x="693" y="0"/>
                                </a:moveTo>
                                <a:lnTo>
                                  <a:pt x="58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01"/>
                                </a:lnTo>
                                <a:lnTo>
                                  <a:pt x="586" y="201"/>
                                </a:lnTo>
                                <a:lnTo>
                                  <a:pt x="693" y="201"/>
                                </a:lnTo>
                                <a:lnTo>
                                  <a:pt x="799" y="101"/>
                                </a:lnTo>
                                <a:lnTo>
                                  <a:pt x="69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5318" name="Freeform 225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350113" cy="87012"/>
                          </a:xfrm>
                          <a:custGeom>
                            <a:avLst/>
                            <a:gdLst>
                              <a:gd name="T0" fmla="*/ 701 w 807"/>
                              <a:gd name="T1" fmla="*/ 0 h 201"/>
                              <a:gd name="T2" fmla="*/ 586 w 807"/>
                              <a:gd name="T3" fmla="*/ 0 h 201"/>
                              <a:gd name="T4" fmla="*/ 0 w 807"/>
                              <a:gd name="T5" fmla="*/ 0 h 201"/>
                              <a:gd name="T6" fmla="*/ 0 w 807"/>
                              <a:gd name="T7" fmla="*/ 201 h 201"/>
                              <a:gd name="T8" fmla="*/ 586 w 807"/>
                              <a:gd name="T9" fmla="*/ 201 h 201"/>
                              <a:gd name="T10" fmla="*/ 701 w 807"/>
                              <a:gd name="T11" fmla="*/ 201 h 201"/>
                              <a:gd name="T12" fmla="*/ 807 w 807"/>
                              <a:gd name="T13" fmla="*/ 101 h 201"/>
                              <a:gd name="T14" fmla="*/ 701 w 807"/>
                              <a:gd name="T15" fmla="*/ 0 h 20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807" h="201">
                                <a:moveTo>
                                  <a:pt x="701" y="0"/>
                                </a:moveTo>
                                <a:lnTo>
                                  <a:pt x="58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01"/>
                                </a:lnTo>
                                <a:lnTo>
                                  <a:pt x="586" y="201"/>
                                </a:lnTo>
                                <a:lnTo>
                                  <a:pt x="701" y="201"/>
                                </a:lnTo>
                                <a:lnTo>
                                  <a:pt x="807" y="101"/>
                                </a:lnTo>
                                <a:lnTo>
                                  <a:pt x="7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tx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</wpg:grpSp>
                  </wpg:wg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group w14:anchorId="03CA308B" id="Group 5313" o:spid="_x0000_s1026" alt="Label design" style="position:absolute;margin-left:376.55pt;margin-top:500.35pt;width:180.6pt;height:10.35pt;z-index:251707392;mso-width-relative:margin" coordorigin="-1353" coordsize="22936,13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">
              <v:shape id="Freeform 223" o:spid="_x0000_s1027" style="position:absolute;left:-1353;width:19286;height:838;visibility:visible;mso-wrap-style:square;v-text-anchor:top" coordsize="4341,1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" path="m4341,l,,,194r4341,l4341,r,xe" fillcolor="#32416e [3215]" stroked="f">
                <v:path arrowok="t" o:connecttype="custom" o:connectlocs="1928631,0;0,0;0,83820;1928631,83820;1928631,0;1928631,0" o:connectangles="0,0,0,0,0,0"/>
              </v:shape>
              <v:shape id="Freeform 224" o:spid="_x0000_s1028" style="position:absolute;left:16804;width:1149;height:1320;visibility:visible;mso-wrap-style:square;v-text-anchor:top" coordsize="265,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" path="m265,196l,305,,108,265,r,196l265,196r,xe" fillcolor="#7b97b7 [3207]" stroked="f">
                <v:path arrowok="t" o:connecttype="custom" o:connectlocs="114968,84847;0,132033;0,46753;114968,0;114968,84847;114968,84847;114968,84847" o:connectangles="0,0,0,0,0,0,0"/>
              </v:shape>
              <v:group id="Group 5316" o:spid="_x0000_s1029" style="position:absolute;left:16804;top:436;width:4779;height:870" coordsize="361918,870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">
                <v:shape id="Freeform 222" o:spid="_x0000_s1030" style="position:absolute;left:15277;width:346641;height:87012;visibility:visible;mso-wrap-style:square;v-text-anchor:top" coordsize="799,2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" path="m693,l586,,,,,201r586,l693,201,799,101,693,xe" fillcolor="#bbbdbf [3208]" stroked="f">
                  <v:path arrowok="t" o:connecttype="custom" o:connectlocs="300654,0;254232,0;0,0;0,87012;254232,87012;300654,87012;346641,43722;300654,0" o:connectangles="0,0,0,0,0,0,0,0"/>
                </v:shape>
                <v:shape id="Freeform 225" o:spid="_x0000_s1031" style="position:absolute;width:350113;height:87012;visibility:visible;mso-wrap-style:square;v-text-anchor:top" coordsize="807,2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" path="m701,l586,,,,,201r586,l701,201,807,101,701,xe" fillcolor="#32416e [3215]" stroked="f">
                  <v:path arrowok="t" o:connecttype="custom" o:connectlocs="304125,0;254233,0;0,0;0,87012;254233,87012;304125,87012;350113,43722;304125,0" o:connectangles="0,0,0,0,0,0,0,0"/>
                </v:shape>
              </v:group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711488" behindDoc="0" locked="0" layoutInCell="1" allowOverlap="1" wp14:anchorId="0601B709" wp14:editId="0AD7880C">
              <wp:simplePos x="0" y="0"/>
              <wp:positionH relativeFrom="column">
                <wp:posOffset>4786630</wp:posOffset>
              </wp:positionH>
              <wp:positionV relativeFrom="paragraph">
                <wp:posOffset>7265035</wp:posOffset>
              </wp:positionV>
              <wp:extent cx="2293620" cy="131445"/>
              <wp:effectExtent l="0" t="0" r="0" b="1905"/>
              <wp:wrapNone/>
              <wp:docPr id="5331" name="Group 5331" descr="Label design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293620" cy="131445"/>
                        <a:chOff x="-135305" y="0"/>
                        <a:chExt cx="2293638" cy="132033"/>
                      </a:xfrm>
                    </wpg:grpSpPr>
                    <wps:wsp>
                      <wps:cNvPr id="5332" name="Freeform 223"/>
                      <wps:cNvSpPr>
                        <a:spLocks/>
                      </wps:cNvSpPr>
                      <wps:spPr bwMode="auto">
                        <a:xfrm>
                          <a:off x="-135305" y="0"/>
                          <a:ext cx="1928631" cy="83820"/>
                        </a:xfrm>
                        <a:custGeom>
                          <a:avLst/>
                          <a:gdLst>
                            <a:gd name="T0" fmla="*/ 4341 w 4341"/>
                            <a:gd name="T1" fmla="*/ 0 h 194"/>
                            <a:gd name="T2" fmla="*/ 0 w 4341"/>
                            <a:gd name="T3" fmla="*/ 0 h 194"/>
                            <a:gd name="T4" fmla="*/ 0 w 4341"/>
                            <a:gd name="T5" fmla="*/ 194 h 194"/>
                            <a:gd name="T6" fmla="*/ 4341 w 4341"/>
                            <a:gd name="T7" fmla="*/ 194 h 194"/>
                            <a:gd name="T8" fmla="*/ 4341 w 4341"/>
                            <a:gd name="T9" fmla="*/ 0 h 194"/>
                            <a:gd name="T10" fmla="*/ 4341 w 4341"/>
                            <a:gd name="T11" fmla="*/ 0 h 19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4341" h="194">
                              <a:moveTo>
                                <a:pt x="4341" y="0"/>
                              </a:moveTo>
                              <a:lnTo>
                                <a:pt x="0" y="0"/>
                              </a:lnTo>
                              <a:lnTo>
                                <a:pt x="0" y="194"/>
                              </a:lnTo>
                              <a:lnTo>
                                <a:pt x="4341" y="194"/>
                              </a:lnTo>
                              <a:lnTo>
                                <a:pt x="4341" y="0"/>
                              </a:lnTo>
                              <a:lnTo>
                                <a:pt x="4341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5333" name="Freeform 224"/>
                      <wps:cNvSpPr>
                        <a:spLocks/>
                      </wps:cNvSpPr>
                      <wps:spPr bwMode="auto">
                        <a:xfrm>
                          <a:off x="1680401" y="0"/>
                          <a:ext cx="114968" cy="132033"/>
                        </a:xfrm>
                        <a:custGeom>
                          <a:avLst/>
                          <a:gdLst>
                            <a:gd name="T0" fmla="*/ 265 w 265"/>
                            <a:gd name="T1" fmla="*/ 196 h 305"/>
                            <a:gd name="T2" fmla="*/ 0 w 265"/>
                            <a:gd name="T3" fmla="*/ 305 h 305"/>
                            <a:gd name="T4" fmla="*/ 0 w 265"/>
                            <a:gd name="T5" fmla="*/ 108 h 305"/>
                            <a:gd name="T6" fmla="*/ 265 w 265"/>
                            <a:gd name="T7" fmla="*/ 0 h 305"/>
                            <a:gd name="T8" fmla="*/ 265 w 265"/>
                            <a:gd name="T9" fmla="*/ 196 h 305"/>
                            <a:gd name="T10" fmla="*/ 265 w 265"/>
                            <a:gd name="T11" fmla="*/ 196 h 305"/>
                            <a:gd name="T12" fmla="*/ 265 w 265"/>
                            <a:gd name="T13" fmla="*/ 196 h 30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265" h="305">
                              <a:moveTo>
                                <a:pt x="265" y="196"/>
                              </a:moveTo>
                              <a:lnTo>
                                <a:pt x="0" y="305"/>
                              </a:lnTo>
                              <a:lnTo>
                                <a:pt x="0" y="108"/>
                              </a:lnTo>
                              <a:lnTo>
                                <a:pt x="265" y="0"/>
                              </a:lnTo>
                              <a:lnTo>
                                <a:pt x="265" y="196"/>
                              </a:lnTo>
                              <a:lnTo>
                                <a:pt x="265" y="196"/>
                              </a:lnTo>
                              <a:lnTo>
                                <a:pt x="265" y="196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g:grpSp>
                      <wpg:cNvPr id="5334" name="Group 5334"/>
                      <wpg:cNvGrpSpPr/>
                      <wpg:grpSpPr>
                        <a:xfrm>
                          <a:off x="1680401" y="43647"/>
                          <a:ext cx="477932" cy="87012"/>
                          <a:chOff x="0" y="0"/>
                          <a:chExt cx="361918" cy="87012"/>
                        </a:xfrm>
                      </wpg:grpSpPr>
                      <wps:wsp>
                        <wps:cNvPr id="5335" name="Freeform 222"/>
                        <wps:cNvSpPr>
                          <a:spLocks/>
                        </wps:cNvSpPr>
                        <wps:spPr bwMode="auto">
                          <a:xfrm>
                            <a:off x="15277" y="0"/>
                            <a:ext cx="346641" cy="87012"/>
                          </a:xfrm>
                          <a:custGeom>
                            <a:avLst/>
                            <a:gdLst>
                              <a:gd name="T0" fmla="*/ 693 w 799"/>
                              <a:gd name="T1" fmla="*/ 0 h 201"/>
                              <a:gd name="T2" fmla="*/ 586 w 799"/>
                              <a:gd name="T3" fmla="*/ 0 h 201"/>
                              <a:gd name="T4" fmla="*/ 0 w 799"/>
                              <a:gd name="T5" fmla="*/ 0 h 201"/>
                              <a:gd name="T6" fmla="*/ 0 w 799"/>
                              <a:gd name="T7" fmla="*/ 201 h 201"/>
                              <a:gd name="T8" fmla="*/ 586 w 799"/>
                              <a:gd name="T9" fmla="*/ 201 h 201"/>
                              <a:gd name="T10" fmla="*/ 693 w 799"/>
                              <a:gd name="T11" fmla="*/ 201 h 201"/>
                              <a:gd name="T12" fmla="*/ 799 w 799"/>
                              <a:gd name="T13" fmla="*/ 101 h 201"/>
                              <a:gd name="T14" fmla="*/ 693 w 799"/>
                              <a:gd name="T15" fmla="*/ 0 h 20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799" h="201">
                                <a:moveTo>
                                  <a:pt x="693" y="0"/>
                                </a:moveTo>
                                <a:lnTo>
                                  <a:pt x="58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01"/>
                                </a:lnTo>
                                <a:lnTo>
                                  <a:pt x="586" y="201"/>
                                </a:lnTo>
                                <a:lnTo>
                                  <a:pt x="693" y="201"/>
                                </a:lnTo>
                                <a:lnTo>
                                  <a:pt x="799" y="101"/>
                                </a:lnTo>
                                <a:lnTo>
                                  <a:pt x="69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5336" name="Freeform 225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350113" cy="87012"/>
                          </a:xfrm>
                          <a:custGeom>
                            <a:avLst/>
                            <a:gdLst>
                              <a:gd name="T0" fmla="*/ 701 w 807"/>
                              <a:gd name="T1" fmla="*/ 0 h 201"/>
                              <a:gd name="T2" fmla="*/ 586 w 807"/>
                              <a:gd name="T3" fmla="*/ 0 h 201"/>
                              <a:gd name="T4" fmla="*/ 0 w 807"/>
                              <a:gd name="T5" fmla="*/ 0 h 201"/>
                              <a:gd name="T6" fmla="*/ 0 w 807"/>
                              <a:gd name="T7" fmla="*/ 201 h 201"/>
                              <a:gd name="T8" fmla="*/ 586 w 807"/>
                              <a:gd name="T9" fmla="*/ 201 h 201"/>
                              <a:gd name="T10" fmla="*/ 701 w 807"/>
                              <a:gd name="T11" fmla="*/ 201 h 201"/>
                              <a:gd name="T12" fmla="*/ 807 w 807"/>
                              <a:gd name="T13" fmla="*/ 101 h 201"/>
                              <a:gd name="T14" fmla="*/ 701 w 807"/>
                              <a:gd name="T15" fmla="*/ 0 h 20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807" h="201">
                                <a:moveTo>
                                  <a:pt x="701" y="0"/>
                                </a:moveTo>
                                <a:lnTo>
                                  <a:pt x="58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01"/>
                                </a:lnTo>
                                <a:lnTo>
                                  <a:pt x="586" y="201"/>
                                </a:lnTo>
                                <a:lnTo>
                                  <a:pt x="701" y="201"/>
                                </a:lnTo>
                                <a:lnTo>
                                  <a:pt x="807" y="101"/>
                                </a:lnTo>
                                <a:lnTo>
                                  <a:pt x="7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tx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</wpg:grpSp>
                  </wpg:wg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group w14:anchorId="444DD6D1" id="Group 5331" o:spid="_x0000_s1026" alt="Label design" style="position:absolute;margin-left:376.9pt;margin-top:572.05pt;width:180.6pt;height:10.35pt;z-index:251711488;mso-width-relative:margin" coordorigin="-1353" coordsize="22936,13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">
              <v:shape id="Freeform 223" o:spid="_x0000_s1027" style="position:absolute;left:-1353;width:19286;height:838;visibility:visible;mso-wrap-style:square;v-text-anchor:top" coordsize="4341,1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" path="m4341,l,,,194r4341,l4341,r,xe" fillcolor="#32416e [3215]" stroked="f">
                <v:path arrowok="t" o:connecttype="custom" o:connectlocs="1928631,0;0,0;0,83820;1928631,83820;1928631,0;1928631,0" o:connectangles="0,0,0,0,0,0"/>
              </v:shape>
              <v:shape id="Freeform 224" o:spid="_x0000_s1028" style="position:absolute;left:16804;width:1149;height:1320;visibility:visible;mso-wrap-style:square;v-text-anchor:top" coordsize="265,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" path="m265,196l,305,,108,265,r,196l265,196r,xe" fillcolor="#7b97b7 [3207]" stroked="f">
                <v:path arrowok="t" o:connecttype="custom" o:connectlocs="114968,84847;0,132033;0,46753;114968,0;114968,84847;114968,84847;114968,84847" o:connectangles="0,0,0,0,0,0,0"/>
              </v:shape>
              <v:group id="Group 5334" o:spid="_x0000_s1029" style="position:absolute;left:16804;top:436;width:4779;height:870" coordsize="361918,870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">
                <v:shape id="Freeform 222" o:spid="_x0000_s1030" style="position:absolute;left:15277;width:346641;height:87012;visibility:visible;mso-wrap-style:square;v-text-anchor:top" coordsize="799,2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" path="m693,l586,,,,,201r586,l693,201,799,101,693,xe" fillcolor="#bbbdbf [3208]" stroked="f">
                  <v:path arrowok="t" o:connecttype="custom" o:connectlocs="300654,0;254232,0;0,0;0,87012;254232,87012;300654,87012;346641,43722;300654,0" o:connectangles="0,0,0,0,0,0,0,0"/>
                </v:shape>
                <v:shape id="Freeform 225" o:spid="_x0000_s1031" style="position:absolute;width:350113;height:87012;visibility:visible;mso-wrap-style:square;v-text-anchor:top" coordsize="807,2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" path="m701,l586,,,,,201r586,l701,201,807,101,701,xe" fillcolor="#32416e [3215]" stroked="f">
                  <v:path arrowok="t" o:connecttype="custom" o:connectlocs="304125,0;254233,0;0,0;0,87012;254233,87012;304125,87012;350113,43722;304125,0" o:connectangles="0,0,0,0,0,0,0,0"/>
                </v:shape>
              </v:group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715584" behindDoc="0" locked="0" layoutInCell="1" allowOverlap="1" wp14:anchorId="098AFB8B" wp14:editId="33E0CC67">
              <wp:simplePos x="0" y="0"/>
              <wp:positionH relativeFrom="column">
                <wp:posOffset>4781550</wp:posOffset>
              </wp:positionH>
              <wp:positionV relativeFrom="paragraph">
                <wp:posOffset>8180070</wp:posOffset>
              </wp:positionV>
              <wp:extent cx="2293620" cy="131445"/>
              <wp:effectExtent l="0" t="0" r="0" b="1905"/>
              <wp:wrapNone/>
              <wp:docPr id="5349" name="Group 5349" descr="Label design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293620" cy="131445"/>
                        <a:chOff x="-135305" y="0"/>
                        <a:chExt cx="2293638" cy="132033"/>
                      </a:xfrm>
                    </wpg:grpSpPr>
                    <wps:wsp>
                      <wps:cNvPr id="5350" name="Freeform 223"/>
                      <wps:cNvSpPr>
                        <a:spLocks/>
                      </wps:cNvSpPr>
                      <wps:spPr bwMode="auto">
                        <a:xfrm>
                          <a:off x="-135305" y="0"/>
                          <a:ext cx="1928631" cy="83820"/>
                        </a:xfrm>
                        <a:custGeom>
                          <a:avLst/>
                          <a:gdLst>
                            <a:gd name="T0" fmla="*/ 4341 w 4341"/>
                            <a:gd name="T1" fmla="*/ 0 h 194"/>
                            <a:gd name="T2" fmla="*/ 0 w 4341"/>
                            <a:gd name="T3" fmla="*/ 0 h 194"/>
                            <a:gd name="T4" fmla="*/ 0 w 4341"/>
                            <a:gd name="T5" fmla="*/ 194 h 194"/>
                            <a:gd name="T6" fmla="*/ 4341 w 4341"/>
                            <a:gd name="T7" fmla="*/ 194 h 194"/>
                            <a:gd name="T8" fmla="*/ 4341 w 4341"/>
                            <a:gd name="T9" fmla="*/ 0 h 194"/>
                            <a:gd name="T10" fmla="*/ 4341 w 4341"/>
                            <a:gd name="T11" fmla="*/ 0 h 19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4341" h="194">
                              <a:moveTo>
                                <a:pt x="4341" y="0"/>
                              </a:moveTo>
                              <a:lnTo>
                                <a:pt x="0" y="0"/>
                              </a:lnTo>
                              <a:lnTo>
                                <a:pt x="0" y="194"/>
                              </a:lnTo>
                              <a:lnTo>
                                <a:pt x="4341" y="194"/>
                              </a:lnTo>
                              <a:lnTo>
                                <a:pt x="4341" y="0"/>
                              </a:lnTo>
                              <a:lnTo>
                                <a:pt x="4341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5351" name="Freeform 224"/>
                      <wps:cNvSpPr>
                        <a:spLocks/>
                      </wps:cNvSpPr>
                      <wps:spPr bwMode="auto">
                        <a:xfrm>
                          <a:off x="1680401" y="0"/>
                          <a:ext cx="114968" cy="132033"/>
                        </a:xfrm>
                        <a:custGeom>
                          <a:avLst/>
                          <a:gdLst>
                            <a:gd name="T0" fmla="*/ 265 w 265"/>
                            <a:gd name="T1" fmla="*/ 196 h 305"/>
                            <a:gd name="T2" fmla="*/ 0 w 265"/>
                            <a:gd name="T3" fmla="*/ 305 h 305"/>
                            <a:gd name="T4" fmla="*/ 0 w 265"/>
                            <a:gd name="T5" fmla="*/ 108 h 305"/>
                            <a:gd name="T6" fmla="*/ 265 w 265"/>
                            <a:gd name="T7" fmla="*/ 0 h 305"/>
                            <a:gd name="T8" fmla="*/ 265 w 265"/>
                            <a:gd name="T9" fmla="*/ 196 h 305"/>
                            <a:gd name="T10" fmla="*/ 265 w 265"/>
                            <a:gd name="T11" fmla="*/ 196 h 305"/>
                            <a:gd name="T12" fmla="*/ 265 w 265"/>
                            <a:gd name="T13" fmla="*/ 196 h 30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265" h="305">
                              <a:moveTo>
                                <a:pt x="265" y="196"/>
                              </a:moveTo>
                              <a:lnTo>
                                <a:pt x="0" y="305"/>
                              </a:lnTo>
                              <a:lnTo>
                                <a:pt x="0" y="108"/>
                              </a:lnTo>
                              <a:lnTo>
                                <a:pt x="265" y="0"/>
                              </a:lnTo>
                              <a:lnTo>
                                <a:pt x="265" y="196"/>
                              </a:lnTo>
                              <a:lnTo>
                                <a:pt x="265" y="196"/>
                              </a:lnTo>
                              <a:lnTo>
                                <a:pt x="265" y="196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g:grpSp>
                      <wpg:cNvPr id="5352" name="Group 5352"/>
                      <wpg:cNvGrpSpPr/>
                      <wpg:grpSpPr>
                        <a:xfrm>
                          <a:off x="1680401" y="43647"/>
                          <a:ext cx="477932" cy="87012"/>
                          <a:chOff x="0" y="0"/>
                          <a:chExt cx="361918" cy="87012"/>
                        </a:xfrm>
                      </wpg:grpSpPr>
                      <wps:wsp>
                        <wps:cNvPr id="5353" name="Freeform 222"/>
                        <wps:cNvSpPr>
                          <a:spLocks/>
                        </wps:cNvSpPr>
                        <wps:spPr bwMode="auto">
                          <a:xfrm>
                            <a:off x="15277" y="0"/>
                            <a:ext cx="346641" cy="87012"/>
                          </a:xfrm>
                          <a:custGeom>
                            <a:avLst/>
                            <a:gdLst>
                              <a:gd name="T0" fmla="*/ 693 w 799"/>
                              <a:gd name="T1" fmla="*/ 0 h 201"/>
                              <a:gd name="T2" fmla="*/ 586 w 799"/>
                              <a:gd name="T3" fmla="*/ 0 h 201"/>
                              <a:gd name="T4" fmla="*/ 0 w 799"/>
                              <a:gd name="T5" fmla="*/ 0 h 201"/>
                              <a:gd name="T6" fmla="*/ 0 w 799"/>
                              <a:gd name="T7" fmla="*/ 201 h 201"/>
                              <a:gd name="T8" fmla="*/ 586 w 799"/>
                              <a:gd name="T9" fmla="*/ 201 h 201"/>
                              <a:gd name="T10" fmla="*/ 693 w 799"/>
                              <a:gd name="T11" fmla="*/ 201 h 201"/>
                              <a:gd name="T12" fmla="*/ 799 w 799"/>
                              <a:gd name="T13" fmla="*/ 101 h 201"/>
                              <a:gd name="T14" fmla="*/ 693 w 799"/>
                              <a:gd name="T15" fmla="*/ 0 h 20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799" h="201">
                                <a:moveTo>
                                  <a:pt x="693" y="0"/>
                                </a:moveTo>
                                <a:lnTo>
                                  <a:pt x="58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01"/>
                                </a:lnTo>
                                <a:lnTo>
                                  <a:pt x="586" y="201"/>
                                </a:lnTo>
                                <a:lnTo>
                                  <a:pt x="693" y="201"/>
                                </a:lnTo>
                                <a:lnTo>
                                  <a:pt x="799" y="101"/>
                                </a:lnTo>
                                <a:lnTo>
                                  <a:pt x="69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5354" name="Freeform 225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350113" cy="87012"/>
                          </a:xfrm>
                          <a:custGeom>
                            <a:avLst/>
                            <a:gdLst>
                              <a:gd name="T0" fmla="*/ 701 w 807"/>
                              <a:gd name="T1" fmla="*/ 0 h 201"/>
                              <a:gd name="T2" fmla="*/ 586 w 807"/>
                              <a:gd name="T3" fmla="*/ 0 h 201"/>
                              <a:gd name="T4" fmla="*/ 0 w 807"/>
                              <a:gd name="T5" fmla="*/ 0 h 201"/>
                              <a:gd name="T6" fmla="*/ 0 w 807"/>
                              <a:gd name="T7" fmla="*/ 201 h 201"/>
                              <a:gd name="T8" fmla="*/ 586 w 807"/>
                              <a:gd name="T9" fmla="*/ 201 h 201"/>
                              <a:gd name="T10" fmla="*/ 701 w 807"/>
                              <a:gd name="T11" fmla="*/ 201 h 201"/>
                              <a:gd name="T12" fmla="*/ 807 w 807"/>
                              <a:gd name="T13" fmla="*/ 101 h 201"/>
                              <a:gd name="T14" fmla="*/ 701 w 807"/>
                              <a:gd name="T15" fmla="*/ 0 h 20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807" h="201">
                                <a:moveTo>
                                  <a:pt x="701" y="0"/>
                                </a:moveTo>
                                <a:lnTo>
                                  <a:pt x="58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01"/>
                                </a:lnTo>
                                <a:lnTo>
                                  <a:pt x="586" y="201"/>
                                </a:lnTo>
                                <a:lnTo>
                                  <a:pt x="701" y="201"/>
                                </a:lnTo>
                                <a:lnTo>
                                  <a:pt x="807" y="101"/>
                                </a:lnTo>
                                <a:lnTo>
                                  <a:pt x="7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tx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</wpg:grpSp>
                  </wpg:wg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group w14:anchorId="2E434524" id="Group 5349" o:spid="_x0000_s1026" alt="Label design" style="position:absolute;margin-left:376.5pt;margin-top:644.1pt;width:180.6pt;height:10.35pt;z-index:251715584;mso-width-relative:margin" coordorigin="-1353" coordsize="22936,13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">
              <v:shape id="Freeform 223" o:spid="_x0000_s1027" style="position:absolute;left:-1353;width:19286;height:838;visibility:visible;mso-wrap-style:square;v-text-anchor:top" coordsize="4341,1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" path="m4341,l,,,194r4341,l4341,r,xe" fillcolor="#32416e [3215]" stroked="f">
                <v:path arrowok="t" o:connecttype="custom" o:connectlocs="1928631,0;0,0;0,83820;1928631,83820;1928631,0;1928631,0" o:connectangles="0,0,0,0,0,0"/>
              </v:shape>
              <v:shape id="Freeform 224" o:spid="_x0000_s1028" style="position:absolute;left:16804;width:1149;height:1320;visibility:visible;mso-wrap-style:square;v-text-anchor:top" coordsize="265,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" path="m265,196l,305,,108,265,r,196l265,196r,xe" fillcolor="#7b97b7 [3207]" stroked="f">
                <v:path arrowok="t" o:connecttype="custom" o:connectlocs="114968,84847;0,132033;0,46753;114968,0;114968,84847;114968,84847;114968,84847" o:connectangles="0,0,0,0,0,0,0"/>
              </v:shape>
              <v:group id="Group 5352" o:spid="_x0000_s1029" style="position:absolute;left:16804;top:436;width:4779;height:870" coordsize="361918,870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">
                <v:shape id="Freeform 222" o:spid="_x0000_s1030" style="position:absolute;left:15277;width:346641;height:87012;visibility:visible;mso-wrap-style:square;v-text-anchor:top" coordsize="799,2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" path="m693,l586,,,,,201r586,l693,201,799,101,693,xe" fillcolor="#bbbdbf [3208]" stroked="f">
                  <v:path arrowok="t" o:connecttype="custom" o:connectlocs="300654,0;254232,0;0,0;0,87012;254232,87012;300654,87012;346641,43722;300654,0" o:connectangles="0,0,0,0,0,0,0,0"/>
                </v:shape>
                <v:shape id="Freeform 225" o:spid="_x0000_s1031" style="position:absolute;width:350113;height:87012;visibility:visible;mso-wrap-style:square;v-text-anchor:top" coordsize="807,2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" path="m701,l586,,,,,201r586,l701,201,807,101,701,xe" fillcolor="#32416e [3215]" stroked="f">
                  <v:path arrowok="t" o:connecttype="custom" o:connectlocs="304125,0;254233,0;0,0;0,87012;254233,87012;304125,87012;350113,43722;304125,0" o:connectangles="0,0,0,0,0,0,0,0"/>
                </v:shape>
              </v:group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719680" behindDoc="0" locked="0" layoutInCell="1" allowOverlap="1" wp14:anchorId="520E5B24" wp14:editId="0BCB581C">
              <wp:simplePos x="0" y="0"/>
              <wp:positionH relativeFrom="column">
                <wp:posOffset>4780280</wp:posOffset>
              </wp:positionH>
              <wp:positionV relativeFrom="paragraph">
                <wp:posOffset>9098915</wp:posOffset>
              </wp:positionV>
              <wp:extent cx="2293620" cy="131445"/>
              <wp:effectExtent l="0" t="0" r="0" b="1905"/>
              <wp:wrapNone/>
              <wp:docPr id="5367" name="Group 5367" descr="Label design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293620" cy="131445"/>
                        <a:chOff x="-135305" y="0"/>
                        <a:chExt cx="2293638" cy="132033"/>
                      </a:xfrm>
                    </wpg:grpSpPr>
                    <wps:wsp>
                      <wps:cNvPr id="5368" name="Freeform 223"/>
                      <wps:cNvSpPr>
                        <a:spLocks/>
                      </wps:cNvSpPr>
                      <wps:spPr bwMode="auto">
                        <a:xfrm>
                          <a:off x="-135305" y="0"/>
                          <a:ext cx="1928631" cy="83820"/>
                        </a:xfrm>
                        <a:custGeom>
                          <a:avLst/>
                          <a:gdLst>
                            <a:gd name="T0" fmla="*/ 4341 w 4341"/>
                            <a:gd name="T1" fmla="*/ 0 h 194"/>
                            <a:gd name="T2" fmla="*/ 0 w 4341"/>
                            <a:gd name="T3" fmla="*/ 0 h 194"/>
                            <a:gd name="T4" fmla="*/ 0 w 4341"/>
                            <a:gd name="T5" fmla="*/ 194 h 194"/>
                            <a:gd name="T6" fmla="*/ 4341 w 4341"/>
                            <a:gd name="T7" fmla="*/ 194 h 194"/>
                            <a:gd name="T8" fmla="*/ 4341 w 4341"/>
                            <a:gd name="T9" fmla="*/ 0 h 194"/>
                            <a:gd name="T10" fmla="*/ 4341 w 4341"/>
                            <a:gd name="T11" fmla="*/ 0 h 19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4341" h="194">
                              <a:moveTo>
                                <a:pt x="4341" y="0"/>
                              </a:moveTo>
                              <a:lnTo>
                                <a:pt x="0" y="0"/>
                              </a:lnTo>
                              <a:lnTo>
                                <a:pt x="0" y="194"/>
                              </a:lnTo>
                              <a:lnTo>
                                <a:pt x="4341" y="194"/>
                              </a:lnTo>
                              <a:lnTo>
                                <a:pt x="4341" y="0"/>
                              </a:lnTo>
                              <a:lnTo>
                                <a:pt x="4341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5369" name="Freeform 224"/>
                      <wps:cNvSpPr>
                        <a:spLocks/>
                      </wps:cNvSpPr>
                      <wps:spPr bwMode="auto">
                        <a:xfrm>
                          <a:off x="1680401" y="0"/>
                          <a:ext cx="114968" cy="132033"/>
                        </a:xfrm>
                        <a:custGeom>
                          <a:avLst/>
                          <a:gdLst>
                            <a:gd name="T0" fmla="*/ 265 w 265"/>
                            <a:gd name="T1" fmla="*/ 196 h 305"/>
                            <a:gd name="T2" fmla="*/ 0 w 265"/>
                            <a:gd name="T3" fmla="*/ 305 h 305"/>
                            <a:gd name="T4" fmla="*/ 0 w 265"/>
                            <a:gd name="T5" fmla="*/ 108 h 305"/>
                            <a:gd name="T6" fmla="*/ 265 w 265"/>
                            <a:gd name="T7" fmla="*/ 0 h 305"/>
                            <a:gd name="T8" fmla="*/ 265 w 265"/>
                            <a:gd name="T9" fmla="*/ 196 h 305"/>
                            <a:gd name="T10" fmla="*/ 265 w 265"/>
                            <a:gd name="T11" fmla="*/ 196 h 305"/>
                            <a:gd name="T12" fmla="*/ 265 w 265"/>
                            <a:gd name="T13" fmla="*/ 196 h 30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265" h="305">
                              <a:moveTo>
                                <a:pt x="265" y="196"/>
                              </a:moveTo>
                              <a:lnTo>
                                <a:pt x="0" y="305"/>
                              </a:lnTo>
                              <a:lnTo>
                                <a:pt x="0" y="108"/>
                              </a:lnTo>
                              <a:lnTo>
                                <a:pt x="265" y="0"/>
                              </a:lnTo>
                              <a:lnTo>
                                <a:pt x="265" y="196"/>
                              </a:lnTo>
                              <a:lnTo>
                                <a:pt x="265" y="196"/>
                              </a:lnTo>
                              <a:lnTo>
                                <a:pt x="265" y="196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g:grpSp>
                      <wpg:cNvPr id="5370" name="Group 5370"/>
                      <wpg:cNvGrpSpPr/>
                      <wpg:grpSpPr>
                        <a:xfrm>
                          <a:off x="1680401" y="43647"/>
                          <a:ext cx="477932" cy="87012"/>
                          <a:chOff x="0" y="0"/>
                          <a:chExt cx="361918" cy="87012"/>
                        </a:xfrm>
                      </wpg:grpSpPr>
                      <wps:wsp>
                        <wps:cNvPr id="5371" name="Freeform 222"/>
                        <wps:cNvSpPr>
                          <a:spLocks/>
                        </wps:cNvSpPr>
                        <wps:spPr bwMode="auto">
                          <a:xfrm>
                            <a:off x="15277" y="0"/>
                            <a:ext cx="346641" cy="87012"/>
                          </a:xfrm>
                          <a:custGeom>
                            <a:avLst/>
                            <a:gdLst>
                              <a:gd name="T0" fmla="*/ 693 w 799"/>
                              <a:gd name="T1" fmla="*/ 0 h 201"/>
                              <a:gd name="T2" fmla="*/ 586 w 799"/>
                              <a:gd name="T3" fmla="*/ 0 h 201"/>
                              <a:gd name="T4" fmla="*/ 0 w 799"/>
                              <a:gd name="T5" fmla="*/ 0 h 201"/>
                              <a:gd name="T6" fmla="*/ 0 w 799"/>
                              <a:gd name="T7" fmla="*/ 201 h 201"/>
                              <a:gd name="T8" fmla="*/ 586 w 799"/>
                              <a:gd name="T9" fmla="*/ 201 h 201"/>
                              <a:gd name="T10" fmla="*/ 693 w 799"/>
                              <a:gd name="T11" fmla="*/ 201 h 201"/>
                              <a:gd name="T12" fmla="*/ 799 w 799"/>
                              <a:gd name="T13" fmla="*/ 101 h 201"/>
                              <a:gd name="T14" fmla="*/ 693 w 799"/>
                              <a:gd name="T15" fmla="*/ 0 h 20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799" h="201">
                                <a:moveTo>
                                  <a:pt x="693" y="0"/>
                                </a:moveTo>
                                <a:lnTo>
                                  <a:pt x="58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01"/>
                                </a:lnTo>
                                <a:lnTo>
                                  <a:pt x="586" y="201"/>
                                </a:lnTo>
                                <a:lnTo>
                                  <a:pt x="693" y="201"/>
                                </a:lnTo>
                                <a:lnTo>
                                  <a:pt x="799" y="101"/>
                                </a:lnTo>
                                <a:lnTo>
                                  <a:pt x="69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5372" name="Freeform 225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350113" cy="87012"/>
                          </a:xfrm>
                          <a:custGeom>
                            <a:avLst/>
                            <a:gdLst>
                              <a:gd name="T0" fmla="*/ 701 w 807"/>
                              <a:gd name="T1" fmla="*/ 0 h 201"/>
                              <a:gd name="T2" fmla="*/ 586 w 807"/>
                              <a:gd name="T3" fmla="*/ 0 h 201"/>
                              <a:gd name="T4" fmla="*/ 0 w 807"/>
                              <a:gd name="T5" fmla="*/ 0 h 201"/>
                              <a:gd name="T6" fmla="*/ 0 w 807"/>
                              <a:gd name="T7" fmla="*/ 201 h 201"/>
                              <a:gd name="T8" fmla="*/ 586 w 807"/>
                              <a:gd name="T9" fmla="*/ 201 h 201"/>
                              <a:gd name="T10" fmla="*/ 701 w 807"/>
                              <a:gd name="T11" fmla="*/ 201 h 201"/>
                              <a:gd name="T12" fmla="*/ 807 w 807"/>
                              <a:gd name="T13" fmla="*/ 101 h 201"/>
                              <a:gd name="T14" fmla="*/ 701 w 807"/>
                              <a:gd name="T15" fmla="*/ 0 h 20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807" h="201">
                                <a:moveTo>
                                  <a:pt x="701" y="0"/>
                                </a:moveTo>
                                <a:lnTo>
                                  <a:pt x="58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01"/>
                                </a:lnTo>
                                <a:lnTo>
                                  <a:pt x="586" y="201"/>
                                </a:lnTo>
                                <a:lnTo>
                                  <a:pt x="701" y="201"/>
                                </a:lnTo>
                                <a:lnTo>
                                  <a:pt x="807" y="101"/>
                                </a:lnTo>
                                <a:lnTo>
                                  <a:pt x="7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tx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</wpg:grpSp>
                  </wpg:wg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group w14:anchorId="251AD268" id="Group 5367" o:spid="_x0000_s1026" alt="Label design" style="position:absolute;margin-left:376.4pt;margin-top:716.45pt;width:180.6pt;height:10.35pt;z-index:251719680;mso-width-relative:margin" coordorigin="-1353" coordsize="22936,13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">
              <v:shape id="Freeform 223" o:spid="_x0000_s1027" style="position:absolute;left:-1353;width:19286;height:838;visibility:visible;mso-wrap-style:square;v-text-anchor:top" coordsize="4341,1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" path="m4341,l,,,194r4341,l4341,r,xe" fillcolor="#32416e [3215]" stroked="f">
                <v:path arrowok="t" o:connecttype="custom" o:connectlocs="1928631,0;0,0;0,83820;1928631,83820;1928631,0;1928631,0" o:connectangles="0,0,0,0,0,0"/>
              </v:shape>
              <v:shape id="Freeform 224" o:spid="_x0000_s1028" style="position:absolute;left:16804;width:1149;height:1320;visibility:visible;mso-wrap-style:square;v-text-anchor:top" coordsize="265,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" path="m265,196l,305,,108,265,r,196l265,196r,xe" fillcolor="#7b97b7 [3207]" stroked="f">
                <v:path arrowok="t" o:connecttype="custom" o:connectlocs="114968,84847;0,132033;0,46753;114968,0;114968,84847;114968,84847;114968,84847" o:connectangles="0,0,0,0,0,0,0"/>
              </v:shape>
              <v:group id="Group 5370" o:spid="_x0000_s1029" style="position:absolute;left:16804;top:436;width:4779;height:870" coordsize="361918,870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">
                <v:shape id="Freeform 222" o:spid="_x0000_s1030" style="position:absolute;left:15277;width:346641;height:87012;visibility:visible;mso-wrap-style:square;v-text-anchor:top" coordsize="799,2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" path="m693,l586,,,,,201r586,l693,201,799,101,693,xe" fillcolor="#bbbdbf [3208]" stroked="f">
                  <v:path arrowok="t" o:connecttype="custom" o:connectlocs="300654,0;254232,0;0,0;0,87012;254232,87012;300654,87012;346641,43722;300654,0" o:connectangles="0,0,0,0,0,0,0,0"/>
                </v:shape>
                <v:shape id="Freeform 225" o:spid="_x0000_s1031" style="position:absolute;width:350113;height:87012;visibility:visible;mso-wrap-style:square;v-text-anchor:top" coordsize="807,2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" path="m701,l586,,,,,201r586,l701,201,807,101,701,xe" fillcolor="#32416e [3215]" stroked="f">
                  <v:path arrowok="t" o:connecttype="custom" o:connectlocs="304125,0;254233,0;0,0;0,87012;254233,87012;304125,87012;350113,43722;304125,0" o:connectangles="0,0,0,0,0,0,0,0"/>
                </v:shape>
              </v:group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95104" behindDoc="0" locked="0" layoutInCell="1" allowOverlap="1" wp14:anchorId="12FFF075" wp14:editId="7FB87A83">
              <wp:simplePos x="0" y="0"/>
              <wp:positionH relativeFrom="column">
                <wp:posOffset>4781550</wp:posOffset>
              </wp:positionH>
              <wp:positionV relativeFrom="paragraph">
                <wp:posOffset>3615055</wp:posOffset>
              </wp:positionV>
              <wp:extent cx="2293620" cy="131445"/>
              <wp:effectExtent l="0" t="0" r="0" b="1905"/>
              <wp:wrapNone/>
              <wp:docPr id="5259" name="Group 5259" descr="Label design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293620" cy="131445"/>
                        <a:chOff x="-135305" y="0"/>
                        <a:chExt cx="2293638" cy="132033"/>
                      </a:xfrm>
                    </wpg:grpSpPr>
                    <wps:wsp>
                      <wps:cNvPr id="5260" name="Freeform 223"/>
                      <wps:cNvSpPr>
                        <a:spLocks/>
                      </wps:cNvSpPr>
                      <wps:spPr bwMode="auto">
                        <a:xfrm>
                          <a:off x="-135305" y="0"/>
                          <a:ext cx="1928631" cy="83820"/>
                        </a:xfrm>
                        <a:custGeom>
                          <a:avLst/>
                          <a:gdLst>
                            <a:gd name="T0" fmla="*/ 4341 w 4341"/>
                            <a:gd name="T1" fmla="*/ 0 h 194"/>
                            <a:gd name="T2" fmla="*/ 0 w 4341"/>
                            <a:gd name="T3" fmla="*/ 0 h 194"/>
                            <a:gd name="T4" fmla="*/ 0 w 4341"/>
                            <a:gd name="T5" fmla="*/ 194 h 194"/>
                            <a:gd name="T6" fmla="*/ 4341 w 4341"/>
                            <a:gd name="T7" fmla="*/ 194 h 194"/>
                            <a:gd name="T8" fmla="*/ 4341 w 4341"/>
                            <a:gd name="T9" fmla="*/ 0 h 194"/>
                            <a:gd name="T10" fmla="*/ 4341 w 4341"/>
                            <a:gd name="T11" fmla="*/ 0 h 19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4341" h="194">
                              <a:moveTo>
                                <a:pt x="4341" y="0"/>
                              </a:moveTo>
                              <a:lnTo>
                                <a:pt x="0" y="0"/>
                              </a:lnTo>
                              <a:lnTo>
                                <a:pt x="0" y="194"/>
                              </a:lnTo>
                              <a:lnTo>
                                <a:pt x="4341" y="194"/>
                              </a:lnTo>
                              <a:lnTo>
                                <a:pt x="4341" y="0"/>
                              </a:lnTo>
                              <a:lnTo>
                                <a:pt x="4341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5261" name="Freeform 224"/>
                      <wps:cNvSpPr>
                        <a:spLocks/>
                      </wps:cNvSpPr>
                      <wps:spPr bwMode="auto">
                        <a:xfrm>
                          <a:off x="1680401" y="0"/>
                          <a:ext cx="114968" cy="132033"/>
                        </a:xfrm>
                        <a:custGeom>
                          <a:avLst/>
                          <a:gdLst>
                            <a:gd name="T0" fmla="*/ 265 w 265"/>
                            <a:gd name="T1" fmla="*/ 196 h 305"/>
                            <a:gd name="T2" fmla="*/ 0 w 265"/>
                            <a:gd name="T3" fmla="*/ 305 h 305"/>
                            <a:gd name="T4" fmla="*/ 0 w 265"/>
                            <a:gd name="T5" fmla="*/ 108 h 305"/>
                            <a:gd name="T6" fmla="*/ 265 w 265"/>
                            <a:gd name="T7" fmla="*/ 0 h 305"/>
                            <a:gd name="T8" fmla="*/ 265 w 265"/>
                            <a:gd name="T9" fmla="*/ 196 h 305"/>
                            <a:gd name="T10" fmla="*/ 265 w 265"/>
                            <a:gd name="T11" fmla="*/ 196 h 305"/>
                            <a:gd name="T12" fmla="*/ 265 w 265"/>
                            <a:gd name="T13" fmla="*/ 196 h 30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265" h="305">
                              <a:moveTo>
                                <a:pt x="265" y="196"/>
                              </a:moveTo>
                              <a:lnTo>
                                <a:pt x="0" y="305"/>
                              </a:lnTo>
                              <a:lnTo>
                                <a:pt x="0" y="108"/>
                              </a:lnTo>
                              <a:lnTo>
                                <a:pt x="265" y="0"/>
                              </a:lnTo>
                              <a:lnTo>
                                <a:pt x="265" y="196"/>
                              </a:lnTo>
                              <a:lnTo>
                                <a:pt x="265" y="196"/>
                              </a:lnTo>
                              <a:lnTo>
                                <a:pt x="265" y="196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g:grpSp>
                      <wpg:cNvPr id="5262" name="Group 5262"/>
                      <wpg:cNvGrpSpPr/>
                      <wpg:grpSpPr>
                        <a:xfrm>
                          <a:off x="1680401" y="43647"/>
                          <a:ext cx="477932" cy="87012"/>
                          <a:chOff x="0" y="0"/>
                          <a:chExt cx="361918" cy="87012"/>
                        </a:xfrm>
                      </wpg:grpSpPr>
                      <wps:wsp>
                        <wps:cNvPr id="5263" name="Freeform 222"/>
                        <wps:cNvSpPr>
                          <a:spLocks/>
                        </wps:cNvSpPr>
                        <wps:spPr bwMode="auto">
                          <a:xfrm>
                            <a:off x="15277" y="0"/>
                            <a:ext cx="346641" cy="87012"/>
                          </a:xfrm>
                          <a:custGeom>
                            <a:avLst/>
                            <a:gdLst>
                              <a:gd name="T0" fmla="*/ 693 w 799"/>
                              <a:gd name="T1" fmla="*/ 0 h 201"/>
                              <a:gd name="T2" fmla="*/ 586 w 799"/>
                              <a:gd name="T3" fmla="*/ 0 h 201"/>
                              <a:gd name="T4" fmla="*/ 0 w 799"/>
                              <a:gd name="T5" fmla="*/ 0 h 201"/>
                              <a:gd name="T6" fmla="*/ 0 w 799"/>
                              <a:gd name="T7" fmla="*/ 201 h 201"/>
                              <a:gd name="T8" fmla="*/ 586 w 799"/>
                              <a:gd name="T9" fmla="*/ 201 h 201"/>
                              <a:gd name="T10" fmla="*/ 693 w 799"/>
                              <a:gd name="T11" fmla="*/ 201 h 201"/>
                              <a:gd name="T12" fmla="*/ 799 w 799"/>
                              <a:gd name="T13" fmla="*/ 101 h 201"/>
                              <a:gd name="T14" fmla="*/ 693 w 799"/>
                              <a:gd name="T15" fmla="*/ 0 h 20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799" h="201">
                                <a:moveTo>
                                  <a:pt x="693" y="0"/>
                                </a:moveTo>
                                <a:lnTo>
                                  <a:pt x="58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01"/>
                                </a:lnTo>
                                <a:lnTo>
                                  <a:pt x="586" y="201"/>
                                </a:lnTo>
                                <a:lnTo>
                                  <a:pt x="693" y="201"/>
                                </a:lnTo>
                                <a:lnTo>
                                  <a:pt x="799" y="101"/>
                                </a:lnTo>
                                <a:lnTo>
                                  <a:pt x="69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5264" name="Freeform 225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350113" cy="87012"/>
                          </a:xfrm>
                          <a:custGeom>
                            <a:avLst/>
                            <a:gdLst>
                              <a:gd name="T0" fmla="*/ 701 w 807"/>
                              <a:gd name="T1" fmla="*/ 0 h 201"/>
                              <a:gd name="T2" fmla="*/ 586 w 807"/>
                              <a:gd name="T3" fmla="*/ 0 h 201"/>
                              <a:gd name="T4" fmla="*/ 0 w 807"/>
                              <a:gd name="T5" fmla="*/ 0 h 201"/>
                              <a:gd name="T6" fmla="*/ 0 w 807"/>
                              <a:gd name="T7" fmla="*/ 201 h 201"/>
                              <a:gd name="T8" fmla="*/ 586 w 807"/>
                              <a:gd name="T9" fmla="*/ 201 h 201"/>
                              <a:gd name="T10" fmla="*/ 701 w 807"/>
                              <a:gd name="T11" fmla="*/ 201 h 201"/>
                              <a:gd name="T12" fmla="*/ 807 w 807"/>
                              <a:gd name="T13" fmla="*/ 101 h 201"/>
                              <a:gd name="T14" fmla="*/ 701 w 807"/>
                              <a:gd name="T15" fmla="*/ 0 h 20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807" h="201">
                                <a:moveTo>
                                  <a:pt x="701" y="0"/>
                                </a:moveTo>
                                <a:lnTo>
                                  <a:pt x="58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01"/>
                                </a:lnTo>
                                <a:lnTo>
                                  <a:pt x="586" y="201"/>
                                </a:lnTo>
                                <a:lnTo>
                                  <a:pt x="701" y="201"/>
                                </a:lnTo>
                                <a:lnTo>
                                  <a:pt x="807" y="101"/>
                                </a:lnTo>
                                <a:lnTo>
                                  <a:pt x="7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tx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</wpg:grpSp>
                  </wpg:wg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group w14:anchorId="325BFF89" id="Group 5259" o:spid="_x0000_s1026" alt="Label design" style="position:absolute;margin-left:376.5pt;margin-top:284.65pt;width:180.6pt;height:10.35pt;z-index:251695104;mso-width-relative:margin" coordorigin="-1353" coordsize="22936,13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">
              <v:shape id="Freeform 223" o:spid="_x0000_s1027" style="position:absolute;left:-1353;width:19286;height:838;visibility:visible;mso-wrap-style:square;v-text-anchor:top" coordsize="4341,1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" path="m4341,l,,,194r4341,l4341,r,xe" fillcolor="#32416e [3215]" stroked="f">
                <v:path arrowok="t" o:connecttype="custom" o:connectlocs="1928631,0;0,0;0,83820;1928631,83820;1928631,0;1928631,0" o:connectangles="0,0,0,0,0,0"/>
              </v:shape>
              <v:shape id="Freeform 224" o:spid="_x0000_s1028" style="position:absolute;left:16804;width:1149;height:1320;visibility:visible;mso-wrap-style:square;v-text-anchor:top" coordsize="265,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" path="m265,196l,305,,108,265,r,196l265,196r,xe" fillcolor="#7b97b7 [3207]" stroked="f">
                <v:path arrowok="t" o:connecttype="custom" o:connectlocs="114968,84847;0,132033;0,46753;114968,0;114968,84847;114968,84847;114968,84847" o:connectangles="0,0,0,0,0,0,0"/>
              </v:shape>
              <v:group id="Group 5262" o:spid="_x0000_s1029" style="position:absolute;left:16804;top:436;width:4779;height:870" coordsize="361918,870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">
                <v:shape id="Freeform 222" o:spid="_x0000_s1030" style="position:absolute;left:15277;width:346641;height:87012;visibility:visible;mso-wrap-style:square;v-text-anchor:top" coordsize="799,2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" path="m693,l586,,,,,201r586,l693,201,799,101,693,xe" fillcolor="#bbbdbf [3208]" stroked="f">
                  <v:path arrowok="t" o:connecttype="custom" o:connectlocs="300654,0;254232,0;0,0;0,87012;254232,87012;300654,87012;346641,43722;300654,0" o:connectangles="0,0,0,0,0,0,0,0"/>
                </v:shape>
                <v:shape id="Freeform 225" o:spid="_x0000_s1031" style="position:absolute;width:350113;height:87012;visibility:visible;mso-wrap-style:square;v-text-anchor:top" coordsize="807,2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" path="m701,l586,,,,,201r586,l701,201,807,101,701,xe" fillcolor="#32416e [3215]" stroked="f">
                  <v:path arrowok="t" o:connecttype="custom" o:connectlocs="304125,0;254233,0;0,0;0,87012;254233,87012;304125,87012;350113,43722;304125,0" o:connectangles="0,0,0,0,0,0,0,0"/>
                </v:shape>
              </v:group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99200" behindDoc="0" locked="0" layoutInCell="1" allowOverlap="1" wp14:anchorId="6340F4C4" wp14:editId="4DFAE2BC">
              <wp:simplePos x="0" y="0"/>
              <wp:positionH relativeFrom="column">
                <wp:posOffset>4781550</wp:posOffset>
              </wp:positionH>
              <wp:positionV relativeFrom="paragraph">
                <wp:posOffset>4519295</wp:posOffset>
              </wp:positionV>
              <wp:extent cx="2293620" cy="131445"/>
              <wp:effectExtent l="0" t="0" r="0" b="1905"/>
              <wp:wrapNone/>
              <wp:docPr id="5277" name="Group 5277" descr="Label design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293620" cy="131445"/>
                        <a:chOff x="-135305" y="0"/>
                        <a:chExt cx="2293638" cy="132033"/>
                      </a:xfrm>
                    </wpg:grpSpPr>
                    <wps:wsp>
                      <wps:cNvPr id="5278" name="Freeform 223"/>
                      <wps:cNvSpPr>
                        <a:spLocks/>
                      </wps:cNvSpPr>
                      <wps:spPr bwMode="auto">
                        <a:xfrm>
                          <a:off x="-135305" y="0"/>
                          <a:ext cx="1928631" cy="83820"/>
                        </a:xfrm>
                        <a:custGeom>
                          <a:avLst/>
                          <a:gdLst>
                            <a:gd name="T0" fmla="*/ 4341 w 4341"/>
                            <a:gd name="T1" fmla="*/ 0 h 194"/>
                            <a:gd name="T2" fmla="*/ 0 w 4341"/>
                            <a:gd name="T3" fmla="*/ 0 h 194"/>
                            <a:gd name="T4" fmla="*/ 0 w 4341"/>
                            <a:gd name="T5" fmla="*/ 194 h 194"/>
                            <a:gd name="T6" fmla="*/ 4341 w 4341"/>
                            <a:gd name="T7" fmla="*/ 194 h 194"/>
                            <a:gd name="T8" fmla="*/ 4341 w 4341"/>
                            <a:gd name="T9" fmla="*/ 0 h 194"/>
                            <a:gd name="T10" fmla="*/ 4341 w 4341"/>
                            <a:gd name="T11" fmla="*/ 0 h 19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4341" h="194">
                              <a:moveTo>
                                <a:pt x="4341" y="0"/>
                              </a:moveTo>
                              <a:lnTo>
                                <a:pt x="0" y="0"/>
                              </a:lnTo>
                              <a:lnTo>
                                <a:pt x="0" y="194"/>
                              </a:lnTo>
                              <a:lnTo>
                                <a:pt x="4341" y="194"/>
                              </a:lnTo>
                              <a:lnTo>
                                <a:pt x="4341" y="0"/>
                              </a:lnTo>
                              <a:lnTo>
                                <a:pt x="4341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5279" name="Freeform 224"/>
                      <wps:cNvSpPr>
                        <a:spLocks/>
                      </wps:cNvSpPr>
                      <wps:spPr bwMode="auto">
                        <a:xfrm>
                          <a:off x="1680401" y="0"/>
                          <a:ext cx="114968" cy="132033"/>
                        </a:xfrm>
                        <a:custGeom>
                          <a:avLst/>
                          <a:gdLst>
                            <a:gd name="T0" fmla="*/ 265 w 265"/>
                            <a:gd name="T1" fmla="*/ 196 h 305"/>
                            <a:gd name="T2" fmla="*/ 0 w 265"/>
                            <a:gd name="T3" fmla="*/ 305 h 305"/>
                            <a:gd name="T4" fmla="*/ 0 w 265"/>
                            <a:gd name="T5" fmla="*/ 108 h 305"/>
                            <a:gd name="T6" fmla="*/ 265 w 265"/>
                            <a:gd name="T7" fmla="*/ 0 h 305"/>
                            <a:gd name="T8" fmla="*/ 265 w 265"/>
                            <a:gd name="T9" fmla="*/ 196 h 305"/>
                            <a:gd name="T10" fmla="*/ 265 w 265"/>
                            <a:gd name="T11" fmla="*/ 196 h 305"/>
                            <a:gd name="T12" fmla="*/ 265 w 265"/>
                            <a:gd name="T13" fmla="*/ 196 h 30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265" h="305">
                              <a:moveTo>
                                <a:pt x="265" y="196"/>
                              </a:moveTo>
                              <a:lnTo>
                                <a:pt x="0" y="305"/>
                              </a:lnTo>
                              <a:lnTo>
                                <a:pt x="0" y="108"/>
                              </a:lnTo>
                              <a:lnTo>
                                <a:pt x="265" y="0"/>
                              </a:lnTo>
                              <a:lnTo>
                                <a:pt x="265" y="196"/>
                              </a:lnTo>
                              <a:lnTo>
                                <a:pt x="265" y="196"/>
                              </a:lnTo>
                              <a:lnTo>
                                <a:pt x="265" y="196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g:grpSp>
                      <wpg:cNvPr id="5280" name="Group 5280"/>
                      <wpg:cNvGrpSpPr/>
                      <wpg:grpSpPr>
                        <a:xfrm>
                          <a:off x="1680401" y="43647"/>
                          <a:ext cx="477932" cy="87012"/>
                          <a:chOff x="0" y="0"/>
                          <a:chExt cx="361918" cy="87012"/>
                        </a:xfrm>
                      </wpg:grpSpPr>
                      <wps:wsp>
                        <wps:cNvPr id="5281" name="Freeform 222"/>
                        <wps:cNvSpPr>
                          <a:spLocks/>
                        </wps:cNvSpPr>
                        <wps:spPr bwMode="auto">
                          <a:xfrm>
                            <a:off x="15277" y="0"/>
                            <a:ext cx="346641" cy="87012"/>
                          </a:xfrm>
                          <a:custGeom>
                            <a:avLst/>
                            <a:gdLst>
                              <a:gd name="T0" fmla="*/ 693 w 799"/>
                              <a:gd name="T1" fmla="*/ 0 h 201"/>
                              <a:gd name="T2" fmla="*/ 586 w 799"/>
                              <a:gd name="T3" fmla="*/ 0 h 201"/>
                              <a:gd name="T4" fmla="*/ 0 w 799"/>
                              <a:gd name="T5" fmla="*/ 0 h 201"/>
                              <a:gd name="T6" fmla="*/ 0 w 799"/>
                              <a:gd name="T7" fmla="*/ 201 h 201"/>
                              <a:gd name="T8" fmla="*/ 586 w 799"/>
                              <a:gd name="T9" fmla="*/ 201 h 201"/>
                              <a:gd name="T10" fmla="*/ 693 w 799"/>
                              <a:gd name="T11" fmla="*/ 201 h 201"/>
                              <a:gd name="T12" fmla="*/ 799 w 799"/>
                              <a:gd name="T13" fmla="*/ 101 h 201"/>
                              <a:gd name="T14" fmla="*/ 693 w 799"/>
                              <a:gd name="T15" fmla="*/ 0 h 20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799" h="201">
                                <a:moveTo>
                                  <a:pt x="693" y="0"/>
                                </a:moveTo>
                                <a:lnTo>
                                  <a:pt x="58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01"/>
                                </a:lnTo>
                                <a:lnTo>
                                  <a:pt x="586" y="201"/>
                                </a:lnTo>
                                <a:lnTo>
                                  <a:pt x="693" y="201"/>
                                </a:lnTo>
                                <a:lnTo>
                                  <a:pt x="799" y="101"/>
                                </a:lnTo>
                                <a:lnTo>
                                  <a:pt x="69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5282" name="Freeform 225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350113" cy="87012"/>
                          </a:xfrm>
                          <a:custGeom>
                            <a:avLst/>
                            <a:gdLst>
                              <a:gd name="T0" fmla="*/ 701 w 807"/>
                              <a:gd name="T1" fmla="*/ 0 h 201"/>
                              <a:gd name="T2" fmla="*/ 586 w 807"/>
                              <a:gd name="T3" fmla="*/ 0 h 201"/>
                              <a:gd name="T4" fmla="*/ 0 w 807"/>
                              <a:gd name="T5" fmla="*/ 0 h 201"/>
                              <a:gd name="T6" fmla="*/ 0 w 807"/>
                              <a:gd name="T7" fmla="*/ 201 h 201"/>
                              <a:gd name="T8" fmla="*/ 586 w 807"/>
                              <a:gd name="T9" fmla="*/ 201 h 201"/>
                              <a:gd name="T10" fmla="*/ 701 w 807"/>
                              <a:gd name="T11" fmla="*/ 201 h 201"/>
                              <a:gd name="T12" fmla="*/ 807 w 807"/>
                              <a:gd name="T13" fmla="*/ 101 h 201"/>
                              <a:gd name="T14" fmla="*/ 701 w 807"/>
                              <a:gd name="T15" fmla="*/ 0 h 20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807" h="201">
                                <a:moveTo>
                                  <a:pt x="701" y="0"/>
                                </a:moveTo>
                                <a:lnTo>
                                  <a:pt x="58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01"/>
                                </a:lnTo>
                                <a:lnTo>
                                  <a:pt x="586" y="201"/>
                                </a:lnTo>
                                <a:lnTo>
                                  <a:pt x="701" y="201"/>
                                </a:lnTo>
                                <a:lnTo>
                                  <a:pt x="807" y="101"/>
                                </a:lnTo>
                                <a:lnTo>
                                  <a:pt x="7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tx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</wpg:grpSp>
                  </wpg:wg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group w14:anchorId="467F0014" id="Group 5277" o:spid="_x0000_s1026" alt="Label design" style="position:absolute;margin-left:376.5pt;margin-top:355.85pt;width:180.6pt;height:10.35pt;z-index:251699200;mso-width-relative:margin" coordorigin="-1353" coordsize="22936,13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">
              <v:shape id="Freeform 223" o:spid="_x0000_s1027" style="position:absolute;left:-1353;width:19286;height:838;visibility:visible;mso-wrap-style:square;v-text-anchor:top" coordsize="4341,1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" path="m4341,l,,,194r4341,l4341,r,xe" fillcolor="#32416e [3215]" stroked="f">
                <v:path arrowok="t" o:connecttype="custom" o:connectlocs="1928631,0;0,0;0,83820;1928631,83820;1928631,0;1928631,0" o:connectangles="0,0,0,0,0,0"/>
              </v:shape>
              <v:shape id="Freeform 224" o:spid="_x0000_s1028" style="position:absolute;left:16804;width:1149;height:1320;visibility:visible;mso-wrap-style:square;v-text-anchor:top" coordsize="265,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" path="m265,196l,305,,108,265,r,196l265,196r,xe" fillcolor="#7b97b7 [3207]" stroked="f">
                <v:path arrowok="t" o:connecttype="custom" o:connectlocs="114968,84847;0,132033;0,46753;114968,0;114968,84847;114968,84847;114968,84847" o:connectangles="0,0,0,0,0,0,0"/>
              </v:shape>
              <v:group id="Group 5280" o:spid="_x0000_s1029" style="position:absolute;left:16804;top:436;width:4779;height:870" coordsize="361918,870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">
                <v:shape id="Freeform 222" o:spid="_x0000_s1030" style="position:absolute;left:15277;width:346641;height:87012;visibility:visible;mso-wrap-style:square;v-text-anchor:top" coordsize="799,2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" path="m693,l586,,,,,201r586,l693,201,799,101,693,xe" fillcolor="#bbbdbf [3208]" stroked="f">
                  <v:path arrowok="t" o:connecttype="custom" o:connectlocs="300654,0;254232,0;0,0;0,87012;254232,87012;300654,87012;346641,43722;300654,0" o:connectangles="0,0,0,0,0,0,0,0"/>
                </v:shape>
                <v:shape id="Freeform 225" o:spid="_x0000_s1031" style="position:absolute;width:350113;height:87012;visibility:visible;mso-wrap-style:square;v-text-anchor:top" coordsize="807,2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" path="m701,l586,,,,,201r586,l701,201,807,101,701,xe" fillcolor="#32416e [3215]" stroked="f">
                  <v:path arrowok="t" o:connecttype="custom" o:connectlocs="304125,0;254233,0;0,0;0,87012;254233,87012;304125,87012;350113,43722;304125,0" o:connectangles="0,0,0,0,0,0,0,0"/>
                </v:shape>
              </v:group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91008" behindDoc="0" locked="0" layoutInCell="1" allowOverlap="1" wp14:anchorId="2CD936D7" wp14:editId="2419A934">
              <wp:simplePos x="0" y="0"/>
              <wp:positionH relativeFrom="column">
                <wp:posOffset>4781550</wp:posOffset>
              </wp:positionH>
              <wp:positionV relativeFrom="paragraph">
                <wp:posOffset>2698115</wp:posOffset>
              </wp:positionV>
              <wp:extent cx="2293620" cy="131445"/>
              <wp:effectExtent l="0" t="0" r="0" b="1905"/>
              <wp:wrapNone/>
              <wp:docPr id="5241" name="Group 5241" descr="Label design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293620" cy="131445"/>
                        <a:chOff x="-135305" y="0"/>
                        <a:chExt cx="2293638" cy="132033"/>
                      </a:xfrm>
                    </wpg:grpSpPr>
                    <wps:wsp>
                      <wps:cNvPr id="5242" name="Freeform 223"/>
                      <wps:cNvSpPr>
                        <a:spLocks/>
                      </wps:cNvSpPr>
                      <wps:spPr bwMode="auto">
                        <a:xfrm>
                          <a:off x="-135305" y="0"/>
                          <a:ext cx="1928631" cy="83820"/>
                        </a:xfrm>
                        <a:custGeom>
                          <a:avLst/>
                          <a:gdLst>
                            <a:gd name="T0" fmla="*/ 4341 w 4341"/>
                            <a:gd name="T1" fmla="*/ 0 h 194"/>
                            <a:gd name="T2" fmla="*/ 0 w 4341"/>
                            <a:gd name="T3" fmla="*/ 0 h 194"/>
                            <a:gd name="T4" fmla="*/ 0 w 4341"/>
                            <a:gd name="T5" fmla="*/ 194 h 194"/>
                            <a:gd name="T6" fmla="*/ 4341 w 4341"/>
                            <a:gd name="T7" fmla="*/ 194 h 194"/>
                            <a:gd name="T8" fmla="*/ 4341 w 4341"/>
                            <a:gd name="T9" fmla="*/ 0 h 194"/>
                            <a:gd name="T10" fmla="*/ 4341 w 4341"/>
                            <a:gd name="T11" fmla="*/ 0 h 19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4341" h="194">
                              <a:moveTo>
                                <a:pt x="4341" y="0"/>
                              </a:moveTo>
                              <a:lnTo>
                                <a:pt x="0" y="0"/>
                              </a:lnTo>
                              <a:lnTo>
                                <a:pt x="0" y="194"/>
                              </a:lnTo>
                              <a:lnTo>
                                <a:pt x="4341" y="194"/>
                              </a:lnTo>
                              <a:lnTo>
                                <a:pt x="4341" y="0"/>
                              </a:lnTo>
                              <a:lnTo>
                                <a:pt x="4341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5243" name="Freeform 224"/>
                      <wps:cNvSpPr>
                        <a:spLocks/>
                      </wps:cNvSpPr>
                      <wps:spPr bwMode="auto">
                        <a:xfrm>
                          <a:off x="1680401" y="0"/>
                          <a:ext cx="114968" cy="132033"/>
                        </a:xfrm>
                        <a:custGeom>
                          <a:avLst/>
                          <a:gdLst>
                            <a:gd name="T0" fmla="*/ 265 w 265"/>
                            <a:gd name="T1" fmla="*/ 196 h 305"/>
                            <a:gd name="T2" fmla="*/ 0 w 265"/>
                            <a:gd name="T3" fmla="*/ 305 h 305"/>
                            <a:gd name="T4" fmla="*/ 0 w 265"/>
                            <a:gd name="T5" fmla="*/ 108 h 305"/>
                            <a:gd name="T6" fmla="*/ 265 w 265"/>
                            <a:gd name="T7" fmla="*/ 0 h 305"/>
                            <a:gd name="T8" fmla="*/ 265 w 265"/>
                            <a:gd name="T9" fmla="*/ 196 h 305"/>
                            <a:gd name="T10" fmla="*/ 265 w 265"/>
                            <a:gd name="T11" fmla="*/ 196 h 305"/>
                            <a:gd name="T12" fmla="*/ 265 w 265"/>
                            <a:gd name="T13" fmla="*/ 196 h 30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265" h="305">
                              <a:moveTo>
                                <a:pt x="265" y="196"/>
                              </a:moveTo>
                              <a:lnTo>
                                <a:pt x="0" y="305"/>
                              </a:lnTo>
                              <a:lnTo>
                                <a:pt x="0" y="108"/>
                              </a:lnTo>
                              <a:lnTo>
                                <a:pt x="265" y="0"/>
                              </a:lnTo>
                              <a:lnTo>
                                <a:pt x="265" y="196"/>
                              </a:lnTo>
                              <a:lnTo>
                                <a:pt x="265" y="196"/>
                              </a:lnTo>
                              <a:lnTo>
                                <a:pt x="265" y="196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g:grpSp>
                      <wpg:cNvPr id="5244" name="Group 5244"/>
                      <wpg:cNvGrpSpPr/>
                      <wpg:grpSpPr>
                        <a:xfrm>
                          <a:off x="1680401" y="43647"/>
                          <a:ext cx="477932" cy="87012"/>
                          <a:chOff x="0" y="0"/>
                          <a:chExt cx="361918" cy="87012"/>
                        </a:xfrm>
                      </wpg:grpSpPr>
                      <wps:wsp>
                        <wps:cNvPr id="5245" name="Freeform 222"/>
                        <wps:cNvSpPr>
                          <a:spLocks/>
                        </wps:cNvSpPr>
                        <wps:spPr bwMode="auto">
                          <a:xfrm>
                            <a:off x="15277" y="0"/>
                            <a:ext cx="346641" cy="87012"/>
                          </a:xfrm>
                          <a:custGeom>
                            <a:avLst/>
                            <a:gdLst>
                              <a:gd name="T0" fmla="*/ 693 w 799"/>
                              <a:gd name="T1" fmla="*/ 0 h 201"/>
                              <a:gd name="T2" fmla="*/ 586 w 799"/>
                              <a:gd name="T3" fmla="*/ 0 h 201"/>
                              <a:gd name="T4" fmla="*/ 0 w 799"/>
                              <a:gd name="T5" fmla="*/ 0 h 201"/>
                              <a:gd name="T6" fmla="*/ 0 w 799"/>
                              <a:gd name="T7" fmla="*/ 201 h 201"/>
                              <a:gd name="T8" fmla="*/ 586 w 799"/>
                              <a:gd name="T9" fmla="*/ 201 h 201"/>
                              <a:gd name="T10" fmla="*/ 693 w 799"/>
                              <a:gd name="T11" fmla="*/ 201 h 201"/>
                              <a:gd name="T12" fmla="*/ 799 w 799"/>
                              <a:gd name="T13" fmla="*/ 101 h 201"/>
                              <a:gd name="T14" fmla="*/ 693 w 799"/>
                              <a:gd name="T15" fmla="*/ 0 h 20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799" h="201">
                                <a:moveTo>
                                  <a:pt x="693" y="0"/>
                                </a:moveTo>
                                <a:lnTo>
                                  <a:pt x="58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01"/>
                                </a:lnTo>
                                <a:lnTo>
                                  <a:pt x="586" y="201"/>
                                </a:lnTo>
                                <a:lnTo>
                                  <a:pt x="693" y="201"/>
                                </a:lnTo>
                                <a:lnTo>
                                  <a:pt x="799" y="101"/>
                                </a:lnTo>
                                <a:lnTo>
                                  <a:pt x="69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5246" name="Freeform 225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350113" cy="87012"/>
                          </a:xfrm>
                          <a:custGeom>
                            <a:avLst/>
                            <a:gdLst>
                              <a:gd name="T0" fmla="*/ 701 w 807"/>
                              <a:gd name="T1" fmla="*/ 0 h 201"/>
                              <a:gd name="T2" fmla="*/ 586 w 807"/>
                              <a:gd name="T3" fmla="*/ 0 h 201"/>
                              <a:gd name="T4" fmla="*/ 0 w 807"/>
                              <a:gd name="T5" fmla="*/ 0 h 201"/>
                              <a:gd name="T6" fmla="*/ 0 w 807"/>
                              <a:gd name="T7" fmla="*/ 201 h 201"/>
                              <a:gd name="T8" fmla="*/ 586 w 807"/>
                              <a:gd name="T9" fmla="*/ 201 h 201"/>
                              <a:gd name="T10" fmla="*/ 701 w 807"/>
                              <a:gd name="T11" fmla="*/ 201 h 201"/>
                              <a:gd name="T12" fmla="*/ 807 w 807"/>
                              <a:gd name="T13" fmla="*/ 101 h 201"/>
                              <a:gd name="T14" fmla="*/ 701 w 807"/>
                              <a:gd name="T15" fmla="*/ 0 h 20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807" h="201">
                                <a:moveTo>
                                  <a:pt x="701" y="0"/>
                                </a:moveTo>
                                <a:lnTo>
                                  <a:pt x="58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01"/>
                                </a:lnTo>
                                <a:lnTo>
                                  <a:pt x="586" y="201"/>
                                </a:lnTo>
                                <a:lnTo>
                                  <a:pt x="701" y="201"/>
                                </a:lnTo>
                                <a:lnTo>
                                  <a:pt x="807" y="101"/>
                                </a:lnTo>
                                <a:lnTo>
                                  <a:pt x="7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tx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</wpg:grpSp>
                  </wpg:wg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group w14:anchorId="61DC54E2" id="Group 5241" o:spid="_x0000_s1026" alt="Label design" style="position:absolute;margin-left:376.5pt;margin-top:212.45pt;width:180.6pt;height:10.35pt;z-index:251691008;mso-width-relative:margin" coordorigin="-1353" coordsize="22936,13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">
              <v:shape id="Freeform 223" o:spid="_x0000_s1027" style="position:absolute;left:-1353;width:19286;height:838;visibility:visible;mso-wrap-style:square;v-text-anchor:top" coordsize="4341,1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" path="m4341,l,,,194r4341,l4341,r,xe" fillcolor="#32416e [3215]" stroked="f">
                <v:path arrowok="t" o:connecttype="custom" o:connectlocs="1928631,0;0,0;0,83820;1928631,83820;1928631,0;1928631,0" o:connectangles="0,0,0,0,0,0"/>
              </v:shape>
              <v:shape id="Freeform 224" o:spid="_x0000_s1028" style="position:absolute;left:16804;width:1149;height:1320;visibility:visible;mso-wrap-style:square;v-text-anchor:top" coordsize="265,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" path="m265,196l,305,,108,265,r,196l265,196r,xe" fillcolor="#7b97b7 [3207]" stroked="f">
                <v:path arrowok="t" o:connecttype="custom" o:connectlocs="114968,84847;0,132033;0,46753;114968,0;114968,84847;114968,84847;114968,84847" o:connectangles="0,0,0,0,0,0,0"/>
              </v:shape>
              <v:group id="Group 5244" o:spid="_x0000_s1029" style="position:absolute;left:16804;top:436;width:4779;height:870" coordsize="361918,870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">
                <v:shape id="Freeform 222" o:spid="_x0000_s1030" style="position:absolute;left:15277;width:346641;height:87012;visibility:visible;mso-wrap-style:square;v-text-anchor:top" coordsize="799,2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" path="m693,l586,,,,,201r586,l693,201,799,101,693,xe" fillcolor="#bbbdbf [3208]" stroked="f">
                  <v:path arrowok="t" o:connecttype="custom" o:connectlocs="300654,0;254232,0;0,0;0,87012;254232,87012;300654,87012;346641,43722;300654,0" o:connectangles="0,0,0,0,0,0,0,0"/>
                </v:shape>
                <v:shape id="Freeform 225" o:spid="_x0000_s1031" style="position:absolute;width:350113;height:87012;visibility:visible;mso-wrap-style:square;v-text-anchor:top" coordsize="807,2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" path="m701,l586,,,,,201r586,l701,201,807,101,701,xe" fillcolor="#32416e [3215]" stroked="f">
                  <v:path arrowok="t" o:connecttype="custom" o:connectlocs="304125,0;254233,0;0,0;0,87012;254233,87012;304125,87012;350113,43722;304125,0" o:connectangles="0,0,0,0,0,0,0,0"/>
                </v:shape>
              </v:group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86912" behindDoc="0" locked="0" layoutInCell="1" allowOverlap="1" wp14:anchorId="077CF43B" wp14:editId="5FB221B8">
              <wp:simplePos x="0" y="0"/>
              <wp:positionH relativeFrom="column">
                <wp:posOffset>4781550</wp:posOffset>
              </wp:positionH>
              <wp:positionV relativeFrom="paragraph">
                <wp:posOffset>1785620</wp:posOffset>
              </wp:positionV>
              <wp:extent cx="2293620" cy="131445"/>
              <wp:effectExtent l="0" t="0" r="0" b="1905"/>
              <wp:wrapNone/>
              <wp:docPr id="5223" name="Group 5223" descr="Label design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293620" cy="131445"/>
                        <a:chOff x="-135305" y="0"/>
                        <a:chExt cx="2293638" cy="132033"/>
                      </a:xfrm>
                    </wpg:grpSpPr>
                    <wps:wsp>
                      <wps:cNvPr id="5224" name="Freeform 223"/>
                      <wps:cNvSpPr>
                        <a:spLocks/>
                      </wps:cNvSpPr>
                      <wps:spPr bwMode="auto">
                        <a:xfrm>
                          <a:off x="-135305" y="0"/>
                          <a:ext cx="1928631" cy="83820"/>
                        </a:xfrm>
                        <a:custGeom>
                          <a:avLst/>
                          <a:gdLst>
                            <a:gd name="T0" fmla="*/ 4341 w 4341"/>
                            <a:gd name="T1" fmla="*/ 0 h 194"/>
                            <a:gd name="T2" fmla="*/ 0 w 4341"/>
                            <a:gd name="T3" fmla="*/ 0 h 194"/>
                            <a:gd name="T4" fmla="*/ 0 w 4341"/>
                            <a:gd name="T5" fmla="*/ 194 h 194"/>
                            <a:gd name="T6" fmla="*/ 4341 w 4341"/>
                            <a:gd name="T7" fmla="*/ 194 h 194"/>
                            <a:gd name="T8" fmla="*/ 4341 w 4341"/>
                            <a:gd name="T9" fmla="*/ 0 h 194"/>
                            <a:gd name="T10" fmla="*/ 4341 w 4341"/>
                            <a:gd name="T11" fmla="*/ 0 h 19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4341" h="194">
                              <a:moveTo>
                                <a:pt x="4341" y="0"/>
                              </a:moveTo>
                              <a:lnTo>
                                <a:pt x="0" y="0"/>
                              </a:lnTo>
                              <a:lnTo>
                                <a:pt x="0" y="194"/>
                              </a:lnTo>
                              <a:lnTo>
                                <a:pt x="4341" y="194"/>
                              </a:lnTo>
                              <a:lnTo>
                                <a:pt x="4341" y="0"/>
                              </a:lnTo>
                              <a:lnTo>
                                <a:pt x="4341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5225" name="Freeform 224"/>
                      <wps:cNvSpPr>
                        <a:spLocks/>
                      </wps:cNvSpPr>
                      <wps:spPr bwMode="auto">
                        <a:xfrm>
                          <a:off x="1680401" y="0"/>
                          <a:ext cx="114968" cy="132033"/>
                        </a:xfrm>
                        <a:custGeom>
                          <a:avLst/>
                          <a:gdLst>
                            <a:gd name="T0" fmla="*/ 265 w 265"/>
                            <a:gd name="T1" fmla="*/ 196 h 305"/>
                            <a:gd name="T2" fmla="*/ 0 w 265"/>
                            <a:gd name="T3" fmla="*/ 305 h 305"/>
                            <a:gd name="T4" fmla="*/ 0 w 265"/>
                            <a:gd name="T5" fmla="*/ 108 h 305"/>
                            <a:gd name="T6" fmla="*/ 265 w 265"/>
                            <a:gd name="T7" fmla="*/ 0 h 305"/>
                            <a:gd name="T8" fmla="*/ 265 w 265"/>
                            <a:gd name="T9" fmla="*/ 196 h 305"/>
                            <a:gd name="T10" fmla="*/ 265 w 265"/>
                            <a:gd name="T11" fmla="*/ 196 h 305"/>
                            <a:gd name="T12" fmla="*/ 265 w 265"/>
                            <a:gd name="T13" fmla="*/ 196 h 30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265" h="305">
                              <a:moveTo>
                                <a:pt x="265" y="196"/>
                              </a:moveTo>
                              <a:lnTo>
                                <a:pt x="0" y="305"/>
                              </a:lnTo>
                              <a:lnTo>
                                <a:pt x="0" y="108"/>
                              </a:lnTo>
                              <a:lnTo>
                                <a:pt x="265" y="0"/>
                              </a:lnTo>
                              <a:lnTo>
                                <a:pt x="265" y="196"/>
                              </a:lnTo>
                              <a:lnTo>
                                <a:pt x="265" y="196"/>
                              </a:lnTo>
                              <a:lnTo>
                                <a:pt x="265" y="196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g:grpSp>
                      <wpg:cNvPr id="5226" name="Group 5226"/>
                      <wpg:cNvGrpSpPr/>
                      <wpg:grpSpPr>
                        <a:xfrm>
                          <a:off x="1680401" y="43647"/>
                          <a:ext cx="477932" cy="87012"/>
                          <a:chOff x="0" y="0"/>
                          <a:chExt cx="361918" cy="87012"/>
                        </a:xfrm>
                      </wpg:grpSpPr>
                      <wps:wsp>
                        <wps:cNvPr id="5227" name="Freeform 222"/>
                        <wps:cNvSpPr>
                          <a:spLocks/>
                        </wps:cNvSpPr>
                        <wps:spPr bwMode="auto">
                          <a:xfrm>
                            <a:off x="15277" y="0"/>
                            <a:ext cx="346641" cy="87012"/>
                          </a:xfrm>
                          <a:custGeom>
                            <a:avLst/>
                            <a:gdLst>
                              <a:gd name="T0" fmla="*/ 693 w 799"/>
                              <a:gd name="T1" fmla="*/ 0 h 201"/>
                              <a:gd name="T2" fmla="*/ 586 w 799"/>
                              <a:gd name="T3" fmla="*/ 0 h 201"/>
                              <a:gd name="T4" fmla="*/ 0 w 799"/>
                              <a:gd name="T5" fmla="*/ 0 h 201"/>
                              <a:gd name="T6" fmla="*/ 0 w 799"/>
                              <a:gd name="T7" fmla="*/ 201 h 201"/>
                              <a:gd name="T8" fmla="*/ 586 w 799"/>
                              <a:gd name="T9" fmla="*/ 201 h 201"/>
                              <a:gd name="T10" fmla="*/ 693 w 799"/>
                              <a:gd name="T11" fmla="*/ 201 h 201"/>
                              <a:gd name="T12" fmla="*/ 799 w 799"/>
                              <a:gd name="T13" fmla="*/ 101 h 201"/>
                              <a:gd name="T14" fmla="*/ 693 w 799"/>
                              <a:gd name="T15" fmla="*/ 0 h 20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799" h="201">
                                <a:moveTo>
                                  <a:pt x="693" y="0"/>
                                </a:moveTo>
                                <a:lnTo>
                                  <a:pt x="58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01"/>
                                </a:lnTo>
                                <a:lnTo>
                                  <a:pt x="586" y="201"/>
                                </a:lnTo>
                                <a:lnTo>
                                  <a:pt x="693" y="201"/>
                                </a:lnTo>
                                <a:lnTo>
                                  <a:pt x="799" y="101"/>
                                </a:lnTo>
                                <a:lnTo>
                                  <a:pt x="69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5228" name="Freeform 225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350113" cy="87012"/>
                          </a:xfrm>
                          <a:custGeom>
                            <a:avLst/>
                            <a:gdLst>
                              <a:gd name="T0" fmla="*/ 701 w 807"/>
                              <a:gd name="T1" fmla="*/ 0 h 201"/>
                              <a:gd name="T2" fmla="*/ 586 w 807"/>
                              <a:gd name="T3" fmla="*/ 0 h 201"/>
                              <a:gd name="T4" fmla="*/ 0 w 807"/>
                              <a:gd name="T5" fmla="*/ 0 h 201"/>
                              <a:gd name="T6" fmla="*/ 0 w 807"/>
                              <a:gd name="T7" fmla="*/ 201 h 201"/>
                              <a:gd name="T8" fmla="*/ 586 w 807"/>
                              <a:gd name="T9" fmla="*/ 201 h 201"/>
                              <a:gd name="T10" fmla="*/ 701 w 807"/>
                              <a:gd name="T11" fmla="*/ 201 h 201"/>
                              <a:gd name="T12" fmla="*/ 807 w 807"/>
                              <a:gd name="T13" fmla="*/ 101 h 201"/>
                              <a:gd name="T14" fmla="*/ 701 w 807"/>
                              <a:gd name="T15" fmla="*/ 0 h 20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807" h="201">
                                <a:moveTo>
                                  <a:pt x="701" y="0"/>
                                </a:moveTo>
                                <a:lnTo>
                                  <a:pt x="58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01"/>
                                </a:lnTo>
                                <a:lnTo>
                                  <a:pt x="586" y="201"/>
                                </a:lnTo>
                                <a:lnTo>
                                  <a:pt x="701" y="201"/>
                                </a:lnTo>
                                <a:lnTo>
                                  <a:pt x="807" y="101"/>
                                </a:lnTo>
                                <a:lnTo>
                                  <a:pt x="7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tx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</wpg:grpSp>
                  </wpg:wg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group w14:anchorId="559A77A3" id="Group 5223" o:spid="_x0000_s1026" alt="Label design" style="position:absolute;margin-left:376.5pt;margin-top:140.6pt;width:180.6pt;height:10.35pt;z-index:251686912;mso-width-relative:margin" coordorigin="-1353" coordsize="22936,13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">
              <v:shape id="Freeform 223" o:spid="_x0000_s1027" style="position:absolute;left:-1353;width:19286;height:838;visibility:visible;mso-wrap-style:square;v-text-anchor:top" coordsize="4341,1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" path="m4341,l,,,194r4341,l4341,r,xe" fillcolor="#32416e [3215]" stroked="f">
                <v:path arrowok="t" o:connecttype="custom" o:connectlocs="1928631,0;0,0;0,83820;1928631,83820;1928631,0;1928631,0" o:connectangles="0,0,0,0,0,0"/>
              </v:shape>
              <v:shape id="Freeform 224" o:spid="_x0000_s1028" style="position:absolute;left:16804;width:1149;height:1320;visibility:visible;mso-wrap-style:square;v-text-anchor:top" coordsize="265,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" path="m265,196l,305,,108,265,r,196l265,196r,xe" fillcolor="#7b97b7 [3207]" stroked="f">
                <v:path arrowok="t" o:connecttype="custom" o:connectlocs="114968,84847;0,132033;0,46753;114968,0;114968,84847;114968,84847;114968,84847" o:connectangles="0,0,0,0,0,0,0"/>
              </v:shape>
              <v:group id="Group 5226" o:spid="_x0000_s1029" style="position:absolute;left:16804;top:436;width:4779;height:870" coordsize="361918,870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">
                <v:shape id="Freeform 222" o:spid="_x0000_s1030" style="position:absolute;left:15277;width:346641;height:87012;visibility:visible;mso-wrap-style:square;v-text-anchor:top" coordsize="799,2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" path="m693,l586,,,,,201r586,l693,201,799,101,693,xe" fillcolor="#bbbdbf [3208]" stroked="f">
                  <v:path arrowok="t" o:connecttype="custom" o:connectlocs="300654,0;254232,0;0,0;0,87012;254232,87012;300654,87012;346641,43722;300654,0" o:connectangles="0,0,0,0,0,0,0,0"/>
                </v:shape>
                <v:shape id="Freeform 225" o:spid="_x0000_s1031" style="position:absolute;width:350113;height:87012;visibility:visible;mso-wrap-style:square;v-text-anchor:top" coordsize="807,2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" path="m701,l586,,,,,201r586,l701,201,807,101,701,xe" fillcolor="#32416e [3215]" stroked="f">
                  <v:path arrowok="t" o:connecttype="custom" o:connectlocs="304125,0;254233,0;0,0;0,87012;254233,87012;304125,87012;350113,43722;304125,0" o:connectangles="0,0,0,0,0,0,0,0"/>
                </v:shape>
              </v:group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82816" behindDoc="0" locked="0" layoutInCell="1" allowOverlap="1" wp14:anchorId="4FC48914" wp14:editId="41CB9A0F">
              <wp:simplePos x="0" y="0"/>
              <wp:positionH relativeFrom="column">
                <wp:posOffset>4781550</wp:posOffset>
              </wp:positionH>
              <wp:positionV relativeFrom="paragraph">
                <wp:posOffset>869315</wp:posOffset>
              </wp:positionV>
              <wp:extent cx="2293620" cy="131445"/>
              <wp:effectExtent l="0" t="0" r="0" b="1905"/>
              <wp:wrapNone/>
              <wp:docPr id="5205" name="Group 5205" descr="Label design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293620" cy="131445"/>
                        <a:chOff x="-135305" y="0"/>
                        <a:chExt cx="2293638" cy="132033"/>
                      </a:xfrm>
                    </wpg:grpSpPr>
                    <wps:wsp>
                      <wps:cNvPr id="5206" name="Freeform 223"/>
                      <wps:cNvSpPr>
                        <a:spLocks/>
                      </wps:cNvSpPr>
                      <wps:spPr bwMode="auto">
                        <a:xfrm>
                          <a:off x="-135305" y="0"/>
                          <a:ext cx="1928631" cy="83820"/>
                        </a:xfrm>
                        <a:custGeom>
                          <a:avLst/>
                          <a:gdLst>
                            <a:gd name="T0" fmla="*/ 4341 w 4341"/>
                            <a:gd name="T1" fmla="*/ 0 h 194"/>
                            <a:gd name="T2" fmla="*/ 0 w 4341"/>
                            <a:gd name="T3" fmla="*/ 0 h 194"/>
                            <a:gd name="T4" fmla="*/ 0 w 4341"/>
                            <a:gd name="T5" fmla="*/ 194 h 194"/>
                            <a:gd name="T6" fmla="*/ 4341 w 4341"/>
                            <a:gd name="T7" fmla="*/ 194 h 194"/>
                            <a:gd name="T8" fmla="*/ 4341 w 4341"/>
                            <a:gd name="T9" fmla="*/ 0 h 194"/>
                            <a:gd name="T10" fmla="*/ 4341 w 4341"/>
                            <a:gd name="T11" fmla="*/ 0 h 19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4341" h="194">
                              <a:moveTo>
                                <a:pt x="4341" y="0"/>
                              </a:moveTo>
                              <a:lnTo>
                                <a:pt x="0" y="0"/>
                              </a:lnTo>
                              <a:lnTo>
                                <a:pt x="0" y="194"/>
                              </a:lnTo>
                              <a:lnTo>
                                <a:pt x="4341" y="194"/>
                              </a:lnTo>
                              <a:lnTo>
                                <a:pt x="4341" y="0"/>
                              </a:lnTo>
                              <a:lnTo>
                                <a:pt x="4341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5207" name="Freeform 224"/>
                      <wps:cNvSpPr>
                        <a:spLocks/>
                      </wps:cNvSpPr>
                      <wps:spPr bwMode="auto">
                        <a:xfrm>
                          <a:off x="1680401" y="0"/>
                          <a:ext cx="114968" cy="132033"/>
                        </a:xfrm>
                        <a:custGeom>
                          <a:avLst/>
                          <a:gdLst>
                            <a:gd name="T0" fmla="*/ 265 w 265"/>
                            <a:gd name="T1" fmla="*/ 196 h 305"/>
                            <a:gd name="T2" fmla="*/ 0 w 265"/>
                            <a:gd name="T3" fmla="*/ 305 h 305"/>
                            <a:gd name="T4" fmla="*/ 0 w 265"/>
                            <a:gd name="T5" fmla="*/ 108 h 305"/>
                            <a:gd name="T6" fmla="*/ 265 w 265"/>
                            <a:gd name="T7" fmla="*/ 0 h 305"/>
                            <a:gd name="T8" fmla="*/ 265 w 265"/>
                            <a:gd name="T9" fmla="*/ 196 h 305"/>
                            <a:gd name="T10" fmla="*/ 265 w 265"/>
                            <a:gd name="T11" fmla="*/ 196 h 305"/>
                            <a:gd name="T12" fmla="*/ 265 w 265"/>
                            <a:gd name="T13" fmla="*/ 196 h 30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265" h="305">
                              <a:moveTo>
                                <a:pt x="265" y="196"/>
                              </a:moveTo>
                              <a:lnTo>
                                <a:pt x="0" y="305"/>
                              </a:lnTo>
                              <a:lnTo>
                                <a:pt x="0" y="108"/>
                              </a:lnTo>
                              <a:lnTo>
                                <a:pt x="265" y="0"/>
                              </a:lnTo>
                              <a:lnTo>
                                <a:pt x="265" y="196"/>
                              </a:lnTo>
                              <a:lnTo>
                                <a:pt x="265" y="196"/>
                              </a:lnTo>
                              <a:lnTo>
                                <a:pt x="265" y="196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g:grpSp>
                      <wpg:cNvPr id="5208" name="Group 5208"/>
                      <wpg:cNvGrpSpPr/>
                      <wpg:grpSpPr>
                        <a:xfrm>
                          <a:off x="1680401" y="43647"/>
                          <a:ext cx="477932" cy="87012"/>
                          <a:chOff x="0" y="0"/>
                          <a:chExt cx="361918" cy="87012"/>
                        </a:xfrm>
                      </wpg:grpSpPr>
                      <wps:wsp>
                        <wps:cNvPr id="5209" name="Freeform 222"/>
                        <wps:cNvSpPr>
                          <a:spLocks/>
                        </wps:cNvSpPr>
                        <wps:spPr bwMode="auto">
                          <a:xfrm>
                            <a:off x="15277" y="0"/>
                            <a:ext cx="346641" cy="87012"/>
                          </a:xfrm>
                          <a:custGeom>
                            <a:avLst/>
                            <a:gdLst>
                              <a:gd name="T0" fmla="*/ 693 w 799"/>
                              <a:gd name="T1" fmla="*/ 0 h 201"/>
                              <a:gd name="T2" fmla="*/ 586 w 799"/>
                              <a:gd name="T3" fmla="*/ 0 h 201"/>
                              <a:gd name="T4" fmla="*/ 0 w 799"/>
                              <a:gd name="T5" fmla="*/ 0 h 201"/>
                              <a:gd name="T6" fmla="*/ 0 w 799"/>
                              <a:gd name="T7" fmla="*/ 201 h 201"/>
                              <a:gd name="T8" fmla="*/ 586 w 799"/>
                              <a:gd name="T9" fmla="*/ 201 h 201"/>
                              <a:gd name="T10" fmla="*/ 693 w 799"/>
                              <a:gd name="T11" fmla="*/ 201 h 201"/>
                              <a:gd name="T12" fmla="*/ 799 w 799"/>
                              <a:gd name="T13" fmla="*/ 101 h 201"/>
                              <a:gd name="T14" fmla="*/ 693 w 799"/>
                              <a:gd name="T15" fmla="*/ 0 h 20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799" h="201">
                                <a:moveTo>
                                  <a:pt x="693" y="0"/>
                                </a:moveTo>
                                <a:lnTo>
                                  <a:pt x="58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01"/>
                                </a:lnTo>
                                <a:lnTo>
                                  <a:pt x="586" y="201"/>
                                </a:lnTo>
                                <a:lnTo>
                                  <a:pt x="693" y="201"/>
                                </a:lnTo>
                                <a:lnTo>
                                  <a:pt x="799" y="101"/>
                                </a:lnTo>
                                <a:lnTo>
                                  <a:pt x="69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5210" name="Freeform 225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350113" cy="87012"/>
                          </a:xfrm>
                          <a:custGeom>
                            <a:avLst/>
                            <a:gdLst>
                              <a:gd name="T0" fmla="*/ 701 w 807"/>
                              <a:gd name="T1" fmla="*/ 0 h 201"/>
                              <a:gd name="T2" fmla="*/ 586 w 807"/>
                              <a:gd name="T3" fmla="*/ 0 h 201"/>
                              <a:gd name="T4" fmla="*/ 0 w 807"/>
                              <a:gd name="T5" fmla="*/ 0 h 201"/>
                              <a:gd name="T6" fmla="*/ 0 w 807"/>
                              <a:gd name="T7" fmla="*/ 201 h 201"/>
                              <a:gd name="T8" fmla="*/ 586 w 807"/>
                              <a:gd name="T9" fmla="*/ 201 h 201"/>
                              <a:gd name="T10" fmla="*/ 701 w 807"/>
                              <a:gd name="T11" fmla="*/ 201 h 201"/>
                              <a:gd name="T12" fmla="*/ 807 w 807"/>
                              <a:gd name="T13" fmla="*/ 101 h 201"/>
                              <a:gd name="T14" fmla="*/ 701 w 807"/>
                              <a:gd name="T15" fmla="*/ 0 h 20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807" h="201">
                                <a:moveTo>
                                  <a:pt x="701" y="0"/>
                                </a:moveTo>
                                <a:lnTo>
                                  <a:pt x="58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01"/>
                                </a:lnTo>
                                <a:lnTo>
                                  <a:pt x="586" y="201"/>
                                </a:lnTo>
                                <a:lnTo>
                                  <a:pt x="701" y="201"/>
                                </a:lnTo>
                                <a:lnTo>
                                  <a:pt x="807" y="101"/>
                                </a:lnTo>
                                <a:lnTo>
                                  <a:pt x="7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tx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</wpg:grpSp>
                  </wpg:wg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group w14:anchorId="3276DAE7" id="Group 5205" o:spid="_x0000_s1026" alt="Label design" style="position:absolute;margin-left:376.5pt;margin-top:68.45pt;width:180.6pt;height:10.35pt;z-index:251682816;mso-width-relative:margin" coordorigin="-1353" coordsize="22936,13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">
              <v:shape id="Freeform 223" o:spid="_x0000_s1027" style="position:absolute;left:-1353;width:19286;height:838;visibility:visible;mso-wrap-style:square;v-text-anchor:top" coordsize="4341,1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" path="m4341,l,,,194r4341,l4341,r,xe" fillcolor="#32416e [3215]" stroked="f">
                <v:path arrowok="t" o:connecttype="custom" o:connectlocs="1928631,0;0,0;0,83820;1928631,83820;1928631,0;1928631,0" o:connectangles="0,0,0,0,0,0"/>
              </v:shape>
              <v:shape id="Freeform 224" o:spid="_x0000_s1028" style="position:absolute;left:16804;width:1149;height:1320;visibility:visible;mso-wrap-style:square;v-text-anchor:top" coordsize="265,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" path="m265,196l,305,,108,265,r,196l265,196r,xe" fillcolor="#7b97b7 [3207]" stroked="f">
                <v:path arrowok="t" o:connecttype="custom" o:connectlocs="114968,84847;0,132033;0,46753;114968,0;114968,84847;114968,84847;114968,84847" o:connectangles="0,0,0,0,0,0,0"/>
              </v:shape>
              <v:group id="Group 5208" o:spid="_x0000_s1029" style="position:absolute;left:16804;top:436;width:4779;height:870" coordsize="361918,870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">
                <v:shape id="Freeform 222" o:spid="_x0000_s1030" style="position:absolute;left:15277;width:346641;height:87012;visibility:visible;mso-wrap-style:square;v-text-anchor:top" coordsize="799,2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" path="m693,l586,,,,,201r586,l693,201,799,101,693,xe" fillcolor="#bbbdbf [3208]" stroked="f">
                  <v:path arrowok="t" o:connecttype="custom" o:connectlocs="300654,0;254232,0;0,0;0,87012;254232,87012;300654,87012;346641,43722;300654,0" o:connectangles="0,0,0,0,0,0,0,0"/>
                </v:shape>
                <v:shape id="Freeform 225" o:spid="_x0000_s1031" style="position:absolute;width:350113;height:87012;visibility:visible;mso-wrap-style:square;v-text-anchor:top" coordsize="807,2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" path="m701,l586,,,,,201r586,l701,201,807,101,701,xe" fillcolor="#32416e [3215]" stroked="f">
                  <v:path arrowok="t" o:connecttype="custom" o:connectlocs="304125,0;254233,0;0,0;0,87012;254233,87012;304125,87012;350113,43722;304125,0" o:connectangles="0,0,0,0,0,0,0,0"/>
                </v:shape>
              </v:group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702272" behindDoc="0" locked="0" layoutInCell="1" allowOverlap="1" wp14:anchorId="3AE20A77" wp14:editId="0CB848FB">
              <wp:simplePos x="0" y="0"/>
              <wp:positionH relativeFrom="column">
                <wp:posOffset>2309495</wp:posOffset>
              </wp:positionH>
              <wp:positionV relativeFrom="paragraph">
                <wp:posOffset>5441315</wp:posOffset>
              </wp:positionV>
              <wp:extent cx="2293620" cy="131445"/>
              <wp:effectExtent l="0" t="0" r="0" b="1905"/>
              <wp:wrapNone/>
              <wp:docPr id="5289" name="Group 5289" descr="Label design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293620" cy="131445"/>
                        <a:chOff x="-135305" y="0"/>
                        <a:chExt cx="2293638" cy="132033"/>
                      </a:xfrm>
                    </wpg:grpSpPr>
                    <wps:wsp>
                      <wps:cNvPr id="5290" name="Freeform 223"/>
                      <wps:cNvSpPr>
                        <a:spLocks/>
                      </wps:cNvSpPr>
                      <wps:spPr bwMode="auto">
                        <a:xfrm>
                          <a:off x="-135305" y="0"/>
                          <a:ext cx="1928631" cy="83820"/>
                        </a:xfrm>
                        <a:custGeom>
                          <a:avLst/>
                          <a:gdLst>
                            <a:gd name="T0" fmla="*/ 4341 w 4341"/>
                            <a:gd name="T1" fmla="*/ 0 h 194"/>
                            <a:gd name="T2" fmla="*/ 0 w 4341"/>
                            <a:gd name="T3" fmla="*/ 0 h 194"/>
                            <a:gd name="T4" fmla="*/ 0 w 4341"/>
                            <a:gd name="T5" fmla="*/ 194 h 194"/>
                            <a:gd name="T6" fmla="*/ 4341 w 4341"/>
                            <a:gd name="T7" fmla="*/ 194 h 194"/>
                            <a:gd name="T8" fmla="*/ 4341 w 4341"/>
                            <a:gd name="T9" fmla="*/ 0 h 194"/>
                            <a:gd name="T10" fmla="*/ 4341 w 4341"/>
                            <a:gd name="T11" fmla="*/ 0 h 19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4341" h="194">
                              <a:moveTo>
                                <a:pt x="4341" y="0"/>
                              </a:moveTo>
                              <a:lnTo>
                                <a:pt x="0" y="0"/>
                              </a:lnTo>
                              <a:lnTo>
                                <a:pt x="0" y="194"/>
                              </a:lnTo>
                              <a:lnTo>
                                <a:pt x="4341" y="194"/>
                              </a:lnTo>
                              <a:lnTo>
                                <a:pt x="4341" y="0"/>
                              </a:lnTo>
                              <a:lnTo>
                                <a:pt x="4341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5291" name="Freeform 224"/>
                      <wps:cNvSpPr>
                        <a:spLocks/>
                      </wps:cNvSpPr>
                      <wps:spPr bwMode="auto">
                        <a:xfrm>
                          <a:off x="1680401" y="0"/>
                          <a:ext cx="114968" cy="132033"/>
                        </a:xfrm>
                        <a:custGeom>
                          <a:avLst/>
                          <a:gdLst>
                            <a:gd name="T0" fmla="*/ 265 w 265"/>
                            <a:gd name="T1" fmla="*/ 196 h 305"/>
                            <a:gd name="T2" fmla="*/ 0 w 265"/>
                            <a:gd name="T3" fmla="*/ 305 h 305"/>
                            <a:gd name="T4" fmla="*/ 0 w 265"/>
                            <a:gd name="T5" fmla="*/ 108 h 305"/>
                            <a:gd name="T6" fmla="*/ 265 w 265"/>
                            <a:gd name="T7" fmla="*/ 0 h 305"/>
                            <a:gd name="T8" fmla="*/ 265 w 265"/>
                            <a:gd name="T9" fmla="*/ 196 h 305"/>
                            <a:gd name="T10" fmla="*/ 265 w 265"/>
                            <a:gd name="T11" fmla="*/ 196 h 305"/>
                            <a:gd name="T12" fmla="*/ 265 w 265"/>
                            <a:gd name="T13" fmla="*/ 196 h 30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265" h="305">
                              <a:moveTo>
                                <a:pt x="265" y="196"/>
                              </a:moveTo>
                              <a:lnTo>
                                <a:pt x="0" y="305"/>
                              </a:lnTo>
                              <a:lnTo>
                                <a:pt x="0" y="108"/>
                              </a:lnTo>
                              <a:lnTo>
                                <a:pt x="265" y="0"/>
                              </a:lnTo>
                              <a:lnTo>
                                <a:pt x="265" y="196"/>
                              </a:lnTo>
                              <a:lnTo>
                                <a:pt x="265" y="196"/>
                              </a:lnTo>
                              <a:lnTo>
                                <a:pt x="265" y="196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g:grpSp>
                      <wpg:cNvPr id="5292" name="Group 5292"/>
                      <wpg:cNvGrpSpPr/>
                      <wpg:grpSpPr>
                        <a:xfrm>
                          <a:off x="1680401" y="43647"/>
                          <a:ext cx="477932" cy="87012"/>
                          <a:chOff x="0" y="0"/>
                          <a:chExt cx="361918" cy="87012"/>
                        </a:xfrm>
                      </wpg:grpSpPr>
                      <wps:wsp>
                        <wps:cNvPr id="5293" name="Freeform 222"/>
                        <wps:cNvSpPr>
                          <a:spLocks/>
                        </wps:cNvSpPr>
                        <wps:spPr bwMode="auto">
                          <a:xfrm>
                            <a:off x="15277" y="0"/>
                            <a:ext cx="346641" cy="87012"/>
                          </a:xfrm>
                          <a:custGeom>
                            <a:avLst/>
                            <a:gdLst>
                              <a:gd name="T0" fmla="*/ 693 w 799"/>
                              <a:gd name="T1" fmla="*/ 0 h 201"/>
                              <a:gd name="T2" fmla="*/ 586 w 799"/>
                              <a:gd name="T3" fmla="*/ 0 h 201"/>
                              <a:gd name="T4" fmla="*/ 0 w 799"/>
                              <a:gd name="T5" fmla="*/ 0 h 201"/>
                              <a:gd name="T6" fmla="*/ 0 w 799"/>
                              <a:gd name="T7" fmla="*/ 201 h 201"/>
                              <a:gd name="T8" fmla="*/ 586 w 799"/>
                              <a:gd name="T9" fmla="*/ 201 h 201"/>
                              <a:gd name="T10" fmla="*/ 693 w 799"/>
                              <a:gd name="T11" fmla="*/ 201 h 201"/>
                              <a:gd name="T12" fmla="*/ 799 w 799"/>
                              <a:gd name="T13" fmla="*/ 101 h 201"/>
                              <a:gd name="T14" fmla="*/ 693 w 799"/>
                              <a:gd name="T15" fmla="*/ 0 h 20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799" h="201">
                                <a:moveTo>
                                  <a:pt x="693" y="0"/>
                                </a:moveTo>
                                <a:lnTo>
                                  <a:pt x="58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01"/>
                                </a:lnTo>
                                <a:lnTo>
                                  <a:pt x="586" y="201"/>
                                </a:lnTo>
                                <a:lnTo>
                                  <a:pt x="693" y="201"/>
                                </a:lnTo>
                                <a:lnTo>
                                  <a:pt x="799" y="101"/>
                                </a:lnTo>
                                <a:lnTo>
                                  <a:pt x="69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5294" name="Freeform 225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350113" cy="87012"/>
                          </a:xfrm>
                          <a:custGeom>
                            <a:avLst/>
                            <a:gdLst>
                              <a:gd name="T0" fmla="*/ 701 w 807"/>
                              <a:gd name="T1" fmla="*/ 0 h 201"/>
                              <a:gd name="T2" fmla="*/ 586 w 807"/>
                              <a:gd name="T3" fmla="*/ 0 h 201"/>
                              <a:gd name="T4" fmla="*/ 0 w 807"/>
                              <a:gd name="T5" fmla="*/ 0 h 201"/>
                              <a:gd name="T6" fmla="*/ 0 w 807"/>
                              <a:gd name="T7" fmla="*/ 201 h 201"/>
                              <a:gd name="T8" fmla="*/ 586 w 807"/>
                              <a:gd name="T9" fmla="*/ 201 h 201"/>
                              <a:gd name="T10" fmla="*/ 701 w 807"/>
                              <a:gd name="T11" fmla="*/ 201 h 201"/>
                              <a:gd name="T12" fmla="*/ 807 w 807"/>
                              <a:gd name="T13" fmla="*/ 101 h 201"/>
                              <a:gd name="T14" fmla="*/ 701 w 807"/>
                              <a:gd name="T15" fmla="*/ 0 h 20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807" h="201">
                                <a:moveTo>
                                  <a:pt x="701" y="0"/>
                                </a:moveTo>
                                <a:lnTo>
                                  <a:pt x="58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01"/>
                                </a:lnTo>
                                <a:lnTo>
                                  <a:pt x="586" y="201"/>
                                </a:lnTo>
                                <a:lnTo>
                                  <a:pt x="701" y="201"/>
                                </a:lnTo>
                                <a:lnTo>
                                  <a:pt x="807" y="101"/>
                                </a:lnTo>
                                <a:lnTo>
                                  <a:pt x="7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tx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</wpg:grpSp>
                  </wpg:wg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group w14:anchorId="6F8FBDEE" id="Group 5289" o:spid="_x0000_s1026" alt="Label design" style="position:absolute;margin-left:181.85pt;margin-top:428.45pt;width:180.6pt;height:10.35pt;z-index:251702272;mso-width-relative:margin" coordorigin="-1353" coordsize="22936,13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">
              <v:shape id="Freeform 223" o:spid="_x0000_s1027" style="position:absolute;left:-1353;width:19286;height:838;visibility:visible;mso-wrap-style:square;v-text-anchor:top" coordsize="4341,1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" path="m4341,l,,,194r4341,l4341,r,xe" fillcolor="#32416e [3215]" stroked="f">
                <v:path arrowok="t" o:connecttype="custom" o:connectlocs="1928631,0;0,0;0,83820;1928631,83820;1928631,0;1928631,0" o:connectangles="0,0,0,0,0,0"/>
              </v:shape>
              <v:shape id="Freeform 224" o:spid="_x0000_s1028" style="position:absolute;left:16804;width:1149;height:1320;visibility:visible;mso-wrap-style:square;v-text-anchor:top" coordsize="265,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" path="m265,196l,305,,108,265,r,196l265,196r,xe" fillcolor="#7b97b7 [3207]" stroked="f">
                <v:path arrowok="t" o:connecttype="custom" o:connectlocs="114968,84847;0,132033;0,46753;114968,0;114968,84847;114968,84847;114968,84847" o:connectangles="0,0,0,0,0,0,0"/>
              </v:shape>
              <v:group id="Group 5292" o:spid="_x0000_s1029" style="position:absolute;left:16804;top:436;width:4779;height:870" coordsize="361918,870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">
                <v:shape id="Freeform 222" o:spid="_x0000_s1030" style="position:absolute;left:15277;width:346641;height:87012;visibility:visible;mso-wrap-style:square;v-text-anchor:top" coordsize="799,2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" path="m693,l586,,,,,201r586,l693,201,799,101,693,xe" fillcolor="#bbbdbf [3208]" stroked="f">
                  <v:path arrowok="t" o:connecttype="custom" o:connectlocs="300654,0;254232,0;0,0;0,87012;254232,87012;300654,87012;346641,43722;300654,0" o:connectangles="0,0,0,0,0,0,0,0"/>
                </v:shape>
                <v:shape id="Freeform 225" o:spid="_x0000_s1031" style="position:absolute;width:350113;height:87012;visibility:visible;mso-wrap-style:square;v-text-anchor:top" coordsize="807,2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" path="m701,l586,,,,,201r586,l701,201,807,101,701,xe" fillcolor="#32416e [3215]" stroked="f">
                  <v:path arrowok="t" o:connecttype="custom" o:connectlocs="304125,0;254233,0;0,0;0,87012;254233,87012;304125,87012;350113,43722;304125,0" o:connectangles="0,0,0,0,0,0,0,0"/>
                </v:shape>
              </v:group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706368" behindDoc="0" locked="0" layoutInCell="1" allowOverlap="1" wp14:anchorId="14D47F2E" wp14:editId="371FD1D1">
              <wp:simplePos x="0" y="0"/>
              <wp:positionH relativeFrom="column">
                <wp:posOffset>2309495</wp:posOffset>
              </wp:positionH>
              <wp:positionV relativeFrom="paragraph">
                <wp:posOffset>6358255</wp:posOffset>
              </wp:positionV>
              <wp:extent cx="2293620" cy="131445"/>
              <wp:effectExtent l="0" t="0" r="0" b="1905"/>
              <wp:wrapNone/>
              <wp:docPr id="5307" name="Group 5307" descr="Label design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293620" cy="131445"/>
                        <a:chOff x="-135305" y="0"/>
                        <a:chExt cx="2293638" cy="132033"/>
                      </a:xfrm>
                    </wpg:grpSpPr>
                    <wps:wsp>
                      <wps:cNvPr id="5308" name="Freeform 223"/>
                      <wps:cNvSpPr>
                        <a:spLocks/>
                      </wps:cNvSpPr>
                      <wps:spPr bwMode="auto">
                        <a:xfrm>
                          <a:off x="-135305" y="0"/>
                          <a:ext cx="1928631" cy="83820"/>
                        </a:xfrm>
                        <a:custGeom>
                          <a:avLst/>
                          <a:gdLst>
                            <a:gd name="T0" fmla="*/ 4341 w 4341"/>
                            <a:gd name="T1" fmla="*/ 0 h 194"/>
                            <a:gd name="T2" fmla="*/ 0 w 4341"/>
                            <a:gd name="T3" fmla="*/ 0 h 194"/>
                            <a:gd name="T4" fmla="*/ 0 w 4341"/>
                            <a:gd name="T5" fmla="*/ 194 h 194"/>
                            <a:gd name="T6" fmla="*/ 4341 w 4341"/>
                            <a:gd name="T7" fmla="*/ 194 h 194"/>
                            <a:gd name="T8" fmla="*/ 4341 w 4341"/>
                            <a:gd name="T9" fmla="*/ 0 h 194"/>
                            <a:gd name="T10" fmla="*/ 4341 w 4341"/>
                            <a:gd name="T11" fmla="*/ 0 h 19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4341" h="194">
                              <a:moveTo>
                                <a:pt x="4341" y="0"/>
                              </a:moveTo>
                              <a:lnTo>
                                <a:pt x="0" y="0"/>
                              </a:lnTo>
                              <a:lnTo>
                                <a:pt x="0" y="194"/>
                              </a:lnTo>
                              <a:lnTo>
                                <a:pt x="4341" y="194"/>
                              </a:lnTo>
                              <a:lnTo>
                                <a:pt x="4341" y="0"/>
                              </a:lnTo>
                              <a:lnTo>
                                <a:pt x="4341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5309" name="Freeform 224"/>
                      <wps:cNvSpPr>
                        <a:spLocks/>
                      </wps:cNvSpPr>
                      <wps:spPr bwMode="auto">
                        <a:xfrm>
                          <a:off x="1680401" y="0"/>
                          <a:ext cx="114968" cy="132033"/>
                        </a:xfrm>
                        <a:custGeom>
                          <a:avLst/>
                          <a:gdLst>
                            <a:gd name="T0" fmla="*/ 265 w 265"/>
                            <a:gd name="T1" fmla="*/ 196 h 305"/>
                            <a:gd name="T2" fmla="*/ 0 w 265"/>
                            <a:gd name="T3" fmla="*/ 305 h 305"/>
                            <a:gd name="T4" fmla="*/ 0 w 265"/>
                            <a:gd name="T5" fmla="*/ 108 h 305"/>
                            <a:gd name="T6" fmla="*/ 265 w 265"/>
                            <a:gd name="T7" fmla="*/ 0 h 305"/>
                            <a:gd name="T8" fmla="*/ 265 w 265"/>
                            <a:gd name="T9" fmla="*/ 196 h 305"/>
                            <a:gd name="T10" fmla="*/ 265 w 265"/>
                            <a:gd name="T11" fmla="*/ 196 h 305"/>
                            <a:gd name="T12" fmla="*/ 265 w 265"/>
                            <a:gd name="T13" fmla="*/ 196 h 30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265" h="305">
                              <a:moveTo>
                                <a:pt x="265" y="196"/>
                              </a:moveTo>
                              <a:lnTo>
                                <a:pt x="0" y="305"/>
                              </a:lnTo>
                              <a:lnTo>
                                <a:pt x="0" y="108"/>
                              </a:lnTo>
                              <a:lnTo>
                                <a:pt x="265" y="0"/>
                              </a:lnTo>
                              <a:lnTo>
                                <a:pt x="265" y="196"/>
                              </a:lnTo>
                              <a:lnTo>
                                <a:pt x="265" y="196"/>
                              </a:lnTo>
                              <a:lnTo>
                                <a:pt x="265" y="196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g:grpSp>
                      <wpg:cNvPr id="5310" name="Group 5310"/>
                      <wpg:cNvGrpSpPr/>
                      <wpg:grpSpPr>
                        <a:xfrm>
                          <a:off x="1680401" y="43647"/>
                          <a:ext cx="477932" cy="87012"/>
                          <a:chOff x="0" y="0"/>
                          <a:chExt cx="361918" cy="87012"/>
                        </a:xfrm>
                      </wpg:grpSpPr>
                      <wps:wsp>
                        <wps:cNvPr id="5311" name="Freeform 222"/>
                        <wps:cNvSpPr>
                          <a:spLocks/>
                        </wps:cNvSpPr>
                        <wps:spPr bwMode="auto">
                          <a:xfrm>
                            <a:off x="15277" y="0"/>
                            <a:ext cx="346641" cy="87012"/>
                          </a:xfrm>
                          <a:custGeom>
                            <a:avLst/>
                            <a:gdLst>
                              <a:gd name="T0" fmla="*/ 693 w 799"/>
                              <a:gd name="T1" fmla="*/ 0 h 201"/>
                              <a:gd name="T2" fmla="*/ 586 w 799"/>
                              <a:gd name="T3" fmla="*/ 0 h 201"/>
                              <a:gd name="T4" fmla="*/ 0 w 799"/>
                              <a:gd name="T5" fmla="*/ 0 h 201"/>
                              <a:gd name="T6" fmla="*/ 0 w 799"/>
                              <a:gd name="T7" fmla="*/ 201 h 201"/>
                              <a:gd name="T8" fmla="*/ 586 w 799"/>
                              <a:gd name="T9" fmla="*/ 201 h 201"/>
                              <a:gd name="T10" fmla="*/ 693 w 799"/>
                              <a:gd name="T11" fmla="*/ 201 h 201"/>
                              <a:gd name="T12" fmla="*/ 799 w 799"/>
                              <a:gd name="T13" fmla="*/ 101 h 201"/>
                              <a:gd name="T14" fmla="*/ 693 w 799"/>
                              <a:gd name="T15" fmla="*/ 0 h 20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799" h="201">
                                <a:moveTo>
                                  <a:pt x="693" y="0"/>
                                </a:moveTo>
                                <a:lnTo>
                                  <a:pt x="58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01"/>
                                </a:lnTo>
                                <a:lnTo>
                                  <a:pt x="586" y="201"/>
                                </a:lnTo>
                                <a:lnTo>
                                  <a:pt x="693" y="201"/>
                                </a:lnTo>
                                <a:lnTo>
                                  <a:pt x="799" y="101"/>
                                </a:lnTo>
                                <a:lnTo>
                                  <a:pt x="69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5312" name="Freeform 225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350113" cy="87012"/>
                          </a:xfrm>
                          <a:custGeom>
                            <a:avLst/>
                            <a:gdLst>
                              <a:gd name="T0" fmla="*/ 701 w 807"/>
                              <a:gd name="T1" fmla="*/ 0 h 201"/>
                              <a:gd name="T2" fmla="*/ 586 w 807"/>
                              <a:gd name="T3" fmla="*/ 0 h 201"/>
                              <a:gd name="T4" fmla="*/ 0 w 807"/>
                              <a:gd name="T5" fmla="*/ 0 h 201"/>
                              <a:gd name="T6" fmla="*/ 0 w 807"/>
                              <a:gd name="T7" fmla="*/ 201 h 201"/>
                              <a:gd name="T8" fmla="*/ 586 w 807"/>
                              <a:gd name="T9" fmla="*/ 201 h 201"/>
                              <a:gd name="T10" fmla="*/ 701 w 807"/>
                              <a:gd name="T11" fmla="*/ 201 h 201"/>
                              <a:gd name="T12" fmla="*/ 807 w 807"/>
                              <a:gd name="T13" fmla="*/ 101 h 201"/>
                              <a:gd name="T14" fmla="*/ 701 w 807"/>
                              <a:gd name="T15" fmla="*/ 0 h 20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807" h="201">
                                <a:moveTo>
                                  <a:pt x="701" y="0"/>
                                </a:moveTo>
                                <a:lnTo>
                                  <a:pt x="58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01"/>
                                </a:lnTo>
                                <a:lnTo>
                                  <a:pt x="586" y="201"/>
                                </a:lnTo>
                                <a:lnTo>
                                  <a:pt x="701" y="201"/>
                                </a:lnTo>
                                <a:lnTo>
                                  <a:pt x="807" y="101"/>
                                </a:lnTo>
                                <a:lnTo>
                                  <a:pt x="7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tx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</wpg:grpSp>
                  </wpg:wg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group w14:anchorId="47EDF5E3" id="Group 5307" o:spid="_x0000_s1026" alt="Label design" style="position:absolute;margin-left:181.85pt;margin-top:500.65pt;width:180.6pt;height:10.35pt;z-index:251706368;mso-width-relative:margin" coordorigin="-1353" coordsize="22936,13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">
              <v:shape id="Freeform 223" o:spid="_x0000_s1027" style="position:absolute;left:-1353;width:19286;height:838;visibility:visible;mso-wrap-style:square;v-text-anchor:top" coordsize="4341,1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" path="m4341,l,,,194r4341,l4341,r,xe" fillcolor="#32416e [3215]" stroked="f">
                <v:path arrowok="t" o:connecttype="custom" o:connectlocs="1928631,0;0,0;0,83820;1928631,83820;1928631,0;1928631,0" o:connectangles="0,0,0,0,0,0"/>
              </v:shape>
              <v:shape id="Freeform 224" o:spid="_x0000_s1028" style="position:absolute;left:16804;width:1149;height:1320;visibility:visible;mso-wrap-style:square;v-text-anchor:top" coordsize="265,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" path="m265,196l,305,,108,265,r,196l265,196r,xe" fillcolor="#7b97b7 [3207]" stroked="f">
                <v:path arrowok="t" o:connecttype="custom" o:connectlocs="114968,84847;0,132033;0,46753;114968,0;114968,84847;114968,84847;114968,84847" o:connectangles="0,0,0,0,0,0,0"/>
              </v:shape>
              <v:group id="Group 5310" o:spid="_x0000_s1029" style="position:absolute;left:16804;top:436;width:4779;height:870" coordsize="361918,870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">
                <v:shape id="Freeform 222" o:spid="_x0000_s1030" style="position:absolute;left:15277;width:346641;height:87012;visibility:visible;mso-wrap-style:square;v-text-anchor:top" coordsize="799,2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" path="m693,l586,,,,,201r586,l693,201,799,101,693,xe" fillcolor="#bbbdbf [3208]" stroked="f">
                  <v:path arrowok="t" o:connecttype="custom" o:connectlocs="300654,0;254232,0;0,0;0,87012;254232,87012;300654,87012;346641,43722;300654,0" o:connectangles="0,0,0,0,0,0,0,0"/>
                </v:shape>
                <v:shape id="Freeform 225" o:spid="_x0000_s1031" style="position:absolute;width:350113;height:87012;visibility:visible;mso-wrap-style:square;v-text-anchor:top" coordsize="807,2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" path="m701,l586,,,,,201r586,l701,201,807,101,701,xe" fillcolor="#32416e [3215]" stroked="f">
                  <v:path arrowok="t" o:connecttype="custom" o:connectlocs="304125,0;254233,0;0,0;0,87012;254233,87012;304125,87012;350113,43722;304125,0" o:connectangles="0,0,0,0,0,0,0,0"/>
                </v:shape>
              </v:group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710464" behindDoc="0" locked="0" layoutInCell="1" allowOverlap="1" wp14:anchorId="5AC10B0D" wp14:editId="3AD1E08B">
              <wp:simplePos x="0" y="0"/>
              <wp:positionH relativeFrom="column">
                <wp:posOffset>2303780</wp:posOffset>
              </wp:positionH>
              <wp:positionV relativeFrom="paragraph">
                <wp:posOffset>7263765</wp:posOffset>
              </wp:positionV>
              <wp:extent cx="2293620" cy="131445"/>
              <wp:effectExtent l="0" t="0" r="0" b="1905"/>
              <wp:wrapNone/>
              <wp:docPr id="5325" name="Group 5325" descr="Label design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293620" cy="131445"/>
                        <a:chOff x="-135305" y="0"/>
                        <a:chExt cx="2293638" cy="132033"/>
                      </a:xfrm>
                    </wpg:grpSpPr>
                    <wps:wsp>
                      <wps:cNvPr id="5326" name="Freeform 223"/>
                      <wps:cNvSpPr>
                        <a:spLocks/>
                      </wps:cNvSpPr>
                      <wps:spPr bwMode="auto">
                        <a:xfrm>
                          <a:off x="-135305" y="0"/>
                          <a:ext cx="1928631" cy="83820"/>
                        </a:xfrm>
                        <a:custGeom>
                          <a:avLst/>
                          <a:gdLst>
                            <a:gd name="T0" fmla="*/ 4341 w 4341"/>
                            <a:gd name="T1" fmla="*/ 0 h 194"/>
                            <a:gd name="T2" fmla="*/ 0 w 4341"/>
                            <a:gd name="T3" fmla="*/ 0 h 194"/>
                            <a:gd name="T4" fmla="*/ 0 w 4341"/>
                            <a:gd name="T5" fmla="*/ 194 h 194"/>
                            <a:gd name="T6" fmla="*/ 4341 w 4341"/>
                            <a:gd name="T7" fmla="*/ 194 h 194"/>
                            <a:gd name="T8" fmla="*/ 4341 w 4341"/>
                            <a:gd name="T9" fmla="*/ 0 h 194"/>
                            <a:gd name="T10" fmla="*/ 4341 w 4341"/>
                            <a:gd name="T11" fmla="*/ 0 h 19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4341" h="194">
                              <a:moveTo>
                                <a:pt x="4341" y="0"/>
                              </a:moveTo>
                              <a:lnTo>
                                <a:pt x="0" y="0"/>
                              </a:lnTo>
                              <a:lnTo>
                                <a:pt x="0" y="194"/>
                              </a:lnTo>
                              <a:lnTo>
                                <a:pt x="4341" y="194"/>
                              </a:lnTo>
                              <a:lnTo>
                                <a:pt x="4341" y="0"/>
                              </a:lnTo>
                              <a:lnTo>
                                <a:pt x="4341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5327" name="Freeform 224"/>
                      <wps:cNvSpPr>
                        <a:spLocks/>
                      </wps:cNvSpPr>
                      <wps:spPr bwMode="auto">
                        <a:xfrm>
                          <a:off x="1680401" y="0"/>
                          <a:ext cx="114968" cy="132033"/>
                        </a:xfrm>
                        <a:custGeom>
                          <a:avLst/>
                          <a:gdLst>
                            <a:gd name="T0" fmla="*/ 265 w 265"/>
                            <a:gd name="T1" fmla="*/ 196 h 305"/>
                            <a:gd name="T2" fmla="*/ 0 w 265"/>
                            <a:gd name="T3" fmla="*/ 305 h 305"/>
                            <a:gd name="T4" fmla="*/ 0 w 265"/>
                            <a:gd name="T5" fmla="*/ 108 h 305"/>
                            <a:gd name="T6" fmla="*/ 265 w 265"/>
                            <a:gd name="T7" fmla="*/ 0 h 305"/>
                            <a:gd name="T8" fmla="*/ 265 w 265"/>
                            <a:gd name="T9" fmla="*/ 196 h 305"/>
                            <a:gd name="T10" fmla="*/ 265 w 265"/>
                            <a:gd name="T11" fmla="*/ 196 h 305"/>
                            <a:gd name="T12" fmla="*/ 265 w 265"/>
                            <a:gd name="T13" fmla="*/ 196 h 30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265" h="305">
                              <a:moveTo>
                                <a:pt x="265" y="196"/>
                              </a:moveTo>
                              <a:lnTo>
                                <a:pt x="0" y="305"/>
                              </a:lnTo>
                              <a:lnTo>
                                <a:pt x="0" y="108"/>
                              </a:lnTo>
                              <a:lnTo>
                                <a:pt x="265" y="0"/>
                              </a:lnTo>
                              <a:lnTo>
                                <a:pt x="265" y="196"/>
                              </a:lnTo>
                              <a:lnTo>
                                <a:pt x="265" y="196"/>
                              </a:lnTo>
                              <a:lnTo>
                                <a:pt x="265" y="196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g:grpSp>
                      <wpg:cNvPr id="5328" name="Group 5328"/>
                      <wpg:cNvGrpSpPr/>
                      <wpg:grpSpPr>
                        <a:xfrm>
                          <a:off x="1680401" y="43647"/>
                          <a:ext cx="477932" cy="87012"/>
                          <a:chOff x="0" y="0"/>
                          <a:chExt cx="361918" cy="87012"/>
                        </a:xfrm>
                      </wpg:grpSpPr>
                      <wps:wsp>
                        <wps:cNvPr id="5329" name="Freeform 222"/>
                        <wps:cNvSpPr>
                          <a:spLocks/>
                        </wps:cNvSpPr>
                        <wps:spPr bwMode="auto">
                          <a:xfrm>
                            <a:off x="15277" y="0"/>
                            <a:ext cx="346641" cy="87012"/>
                          </a:xfrm>
                          <a:custGeom>
                            <a:avLst/>
                            <a:gdLst>
                              <a:gd name="T0" fmla="*/ 693 w 799"/>
                              <a:gd name="T1" fmla="*/ 0 h 201"/>
                              <a:gd name="T2" fmla="*/ 586 w 799"/>
                              <a:gd name="T3" fmla="*/ 0 h 201"/>
                              <a:gd name="T4" fmla="*/ 0 w 799"/>
                              <a:gd name="T5" fmla="*/ 0 h 201"/>
                              <a:gd name="T6" fmla="*/ 0 w 799"/>
                              <a:gd name="T7" fmla="*/ 201 h 201"/>
                              <a:gd name="T8" fmla="*/ 586 w 799"/>
                              <a:gd name="T9" fmla="*/ 201 h 201"/>
                              <a:gd name="T10" fmla="*/ 693 w 799"/>
                              <a:gd name="T11" fmla="*/ 201 h 201"/>
                              <a:gd name="T12" fmla="*/ 799 w 799"/>
                              <a:gd name="T13" fmla="*/ 101 h 201"/>
                              <a:gd name="T14" fmla="*/ 693 w 799"/>
                              <a:gd name="T15" fmla="*/ 0 h 20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799" h="201">
                                <a:moveTo>
                                  <a:pt x="693" y="0"/>
                                </a:moveTo>
                                <a:lnTo>
                                  <a:pt x="58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01"/>
                                </a:lnTo>
                                <a:lnTo>
                                  <a:pt x="586" y="201"/>
                                </a:lnTo>
                                <a:lnTo>
                                  <a:pt x="693" y="201"/>
                                </a:lnTo>
                                <a:lnTo>
                                  <a:pt x="799" y="101"/>
                                </a:lnTo>
                                <a:lnTo>
                                  <a:pt x="69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5330" name="Freeform 225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350113" cy="87012"/>
                          </a:xfrm>
                          <a:custGeom>
                            <a:avLst/>
                            <a:gdLst>
                              <a:gd name="T0" fmla="*/ 701 w 807"/>
                              <a:gd name="T1" fmla="*/ 0 h 201"/>
                              <a:gd name="T2" fmla="*/ 586 w 807"/>
                              <a:gd name="T3" fmla="*/ 0 h 201"/>
                              <a:gd name="T4" fmla="*/ 0 w 807"/>
                              <a:gd name="T5" fmla="*/ 0 h 201"/>
                              <a:gd name="T6" fmla="*/ 0 w 807"/>
                              <a:gd name="T7" fmla="*/ 201 h 201"/>
                              <a:gd name="T8" fmla="*/ 586 w 807"/>
                              <a:gd name="T9" fmla="*/ 201 h 201"/>
                              <a:gd name="T10" fmla="*/ 701 w 807"/>
                              <a:gd name="T11" fmla="*/ 201 h 201"/>
                              <a:gd name="T12" fmla="*/ 807 w 807"/>
                              <a:gd name="T13" fmla="*/ 101 h 201"/>
                              <a:gd name="T14" fmla="*/ 701 w 807"/>
                              <a:gd name="T15" fmla="*/ 0 h 20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807" h="201">
                                <a:moveTo>
                                  <a:pt x="701" y="0"/>
                                </a:moveTo>
                                <a:lnTo>
                                  <a:pt x="58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01"/>
                                </a:lnTo>
                                <a:lnTo>
                                  <a:pt x="586" y="201"/>
                                </a:lnTo>
                                <a:lnTo>
                                  <a:pt x="701" y="201"/>
                                </a:lnTo>
                                <a:lnTo>
                                  <a:pt x="807" y="101"/>
                                </a:lnTo>
                                <a:lnTo>
                                  <a:pt x="7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tx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</wpg:grpSp>
                  </wpg:wg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group w14:anchorId="78B8D39F" id="Group 5325" o:spid="_x0000_s1026" alt="Label design" style="position:absolute;margin-left:181.4pt;margin-top:571.95pt;width:180.6pt;height:10.35pt;z-index:251710464;mso-width-relative:margin" coordorigin="-1353" coordsize="22936,13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">
              <v:shape id="Freeform 223" o:spid="_x0000_s1027" style="position:absolute;left:-1353;width:19286;height:838;visibility:visible;mso-wrap-style:square;v-text-anchor:top" coordsize="4341,1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" path="m4341,l,,,194r4341,l4341,r,xe" fillcolor="#32416e [3215]" stroked="f">
                <v:path arrowok="t" o:connecttype="custom" o:connectlocs="1928631,0;0,0;0,83820;1928631,83820;1928631,0;1928631,0" o:connectangles="0,0,0,0,0,0"/>
              </v:shape>
              <v:shape id="Freeform 224" o:spid="_x0000_s1028" style="position:absolute;left:16804;width:1149;height:1320;visibility:visible;mso-wrap-style:square;v-text-anchor:top" coordsize="265,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" path="m265,196l,305,,108,265,r,196l265,196r,xe" fillcolor="#7b97b7 [3207]" stroked="f">
                <v:path arrowok="t" o:connecttype="custom" o:connectlocs="114968,84847;0,132033;0,46753;114968,0;114968,84847;114968,84847;114968,84847" o:connectangles="0,0,0,0,0,0,0"/>
              </v:shape>
              <v:group id="Group 5328" o:spid="_x0000_s1029" style="position:absolute;left:16804;top:436;width:4779;height:870" coordsize="361918,870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">
                <v:shape id="Freeform 222" o:spid="_x0000_s1030" style="position:absolute;left:15277;width:346641;height:87012;visibility:visible;mso-wrap-style:square;v-text-anchor:top" coordsize="799,2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" path="m693,l586,,,,,201r586,l693,201,799,101,693,xe" fillcolor="#bbbdbf [3208]" stroked="f">
                  <v:path arrowok="t" o:connecttype="custom" o:connectlocs="300654,0;254232,0;0,0;0,87012;254232,87012;300654,87012;346641,43722;300654,0" o:connectangles="0,0,0,0,0,0,0,0"/>
                </v:shape>
                <v:shape id="Freeform 225" o:spid="_x0000_s1031" style="position:absolute;width:350113;height:87012;visibility:visible;mso-wrap-style:square;v-text-anchor:top" coordsize="807,2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" path="m701,l586,,,,,201r586,l701,201,807,101,701,xe" fillcolor="#32416e [3215]" stroked="f">
                  <v:path arrowok="t" o:connecttype="custom" o:connectlocs="304125,0;254233,0;0,0;0,87012;254233,87012;304125,87012;350113,43722;304125,0" o:connectangles="0,0,0,0,0,0,0,0"/>
                </v:shape>
              </v:group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714560" behindDoc="0" locked="0" layoutInCell="1" allowOverlap="1" wp14:anchorId="20A000C6" wp14:editId="354A8253">
              <wp:simplePos x="0" y="0"/>
              <wp:positionH relativeFrom="column">
                <wp:posOffset>2308860</wp:posOffset>
              </wp:positionH>
              <wp:positionV relativeFrom="paragraph">
                <wp:posOffset>8178800</wp:posOffset>
              </wp:positionV>
              <wp:extent cx="2293620" cy="131445"/>
              <wp:effectExtent l="0" t="0" r="0" b="1905"/>
              <wp:wrapNone/>
              <wp:docPr id="5343" name="Group 5343" descr="Label design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293620" cy="131445"/>
                        <a:chOff x="-135305" y="0"/>
                        <a:chExt cx="2293638" cy="132033"/>
                      </a:xfrm>
                    </wpg:grpSpPr>
                    <wps:wsp>
                      <wps:cNvPr id="5344" name="Freeform 223"/>
                      <wps:cNvSpPr>
                        <a:spLocks/>
                      </wps:cNvSpPr>
                      <wps:spPr bwMode="auto">
                        <a:xfrm>
                          <a:off x="-135305" y="0"/>
                          <a:ext cx="1928631" cy="83820"/>
                        </a:xfrm>
                        <a:custGeom>
                          <a:avLst/>
                          <a:gdLst>
                            <a:gd name="T0" fmla="*/ 4341 w 4341"/>
                            <a:gd name="T1" fmla="*/ 0 h 194"/>
                            <a:gd name="T2" fmla="*/ 0 w 4341"/>
                            <a:gd name="T3" fmla="*/ 0 h 194"/>
                            <a:gd name="T4" fmla="*/ 0 w 4341"/>
                            <a:gd name="T5" fmla="*/ 194 h 194"/>
                            <a:gd name="T6" fmla="*/ 4341 w 4341"/>
                            <a:gd name="T7" fmla="*/ 194 h 194"/>
                            <a:gd name="T8" fmla="*/ 4341 w 4341"/>
                            <a:gd name="T9" fmla="*/ 0 h 194"/>
                            <a:gd name="T10" fmla="*/ 4341 w 4341"/>
                            <a:gd name="T11" fmla="*/ 0 h 19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4341" h="194">
                              <a:moveTo>
                                <a:pt x="4341" y="0"/>
                              </a:moveTo>
                              <a:lnTo>
                                <a:pt x="0" y="0"/>
                              </a:lnTo>
                              <a:lnTo>
                                <a:pt x="0" y="194"/>
                              </a:lnTo>
                              <a:lnTo>
                                <a:pt x="4341" y="194"/>
                              </a:lnTo>
                              <a:lnTo>
                                <a:pt x="4341" y="0"/>
                              </a:lnTo>
                              <a:lnTo>
                                <a:pt x="4341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5345" name="Freeform 224"/>
                      <wps:cNvSpPr>
                        <a:spLocks/>
                      </wps:cNvSpPr>
                      <wps:spPr bwMode="auto">
                        <a:xfrm>
                          <a:off x="1680401" y="0"/>
                          <a:ext cx="114968" cy="132033"/>
                        </a:xfrm>
                        <a:custGeom>
                          <a:avLst/>
                          <a:gdLst>
                            <a:gd name="T0" fmla="*/ 265 w 265"/>
                            <a:gd name="T1" fmla="*/ 196 h 305"/>
                            <a:gd name="T2" fmla="*/ 0 w 265"/>
                            <a:gd name="T3" fmla="*/ 305 h 305"/>
                            <a:gd name="T4" fmla="*/ 0 w 265"/>
                            <a:gd name="T5" fmla="*/ 108 h 305"/>
                            <a:gd name="T6" fmla="*/ 265 w 265"/>
                            <a:gd name="T7" fmla="*/ 0 h 305"/>
                            <a:gd name="T8" fmla="*/ 265 w 265"/>
                            <a:gd name="T9" fmla="*/ 196 h 305"/>
                            <a:gd name="T10" fmla="*/ 265 w 265"/>
                            <a:gd name="T11" fmla="*/ 196 h 305"/>
                            <a:gd name="T12" fmla="*/ 265 w 265"/>
                            <a:gd name="T13" fmla="*/ 196 h 30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265" h="305">
                              <a:moveTo>
                                <a:pt x="265" y="196"/>
                              </a:moveTo>
                              <a:lnTo>
                                <a:pt x="0" y="305"/>
                              </a:lnTo>
                              <a:lnTo>
                                <a:pt x="0" y="108"/>
                              </a:lnTo>
                              <a:lnTo>
                                <a:pt x="265" y="0"/>
                              </a:lnTo>
                              <a:lnTo>
                                <a:pt x="265" y="196"/>
                              </a:lnTo>
                              <a:lnTo>
                                <a:pt x="265" y="196"/>
                              </a:lnTo>
                              <a:lnTo>
                                <a:pt x="265" y="196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g:grpSp>
                      <wpg:cNvPr id="5346" name="Group 5346"/>
                      <wpg:cNvGrpSpPr/>
                      <wpg:grpSpPr>
                        <a:xfrm>
                          <a:off x="1680401" y="43647"/>
                          <a:ext cx="477932" cy="87012"/>
                          <a:chOff x="0" y="0"/>
                          <a:chExt cx="361918" cy="87012"/>
                        </a:xfrm>
                      </wpg:grpSpPr>
                      <wps:wsp>
                        <wps:cNvPr id="5347" name="Freeform 222"/>
                        <wps:cNvSpPr>
                          <a:spLocks/>
                        </wps:cNvSpPr>
                        <wps:spPr bwMode="auto">
                          <a:xfrm>
                            <a:off x="15277" y="0"/>
                            <a:ext cx="346641" cy="87012"/>
                          </a:xfrm>
                          <a:custGeom>
                            <a:avLst/>
                            <a:gdLst>
                              <a:gd name="T0" fmla="*/ 693 w 799"/>
                              <a:gd name="T1" fmla="*/ 0 h 201"/>
                              <a:gd name="T2" fmla="*/ 586 w 799"/>
                              <a:gd name="T3" fmla="*/ 0 h 201"/>
                              <a:gd name="T4" fmla="*/ 0 w 799"/>
                              <a:gd name="T5" fmla="*/ 0 h 201"/>
                              <a:gd name="T6" fmla="*/ 0 w 799"/>
                              <a:gd name="T7" fmla="*/ 201 h 201"/>
                              <a:gd name="T8" fmla="*/ 586 w 799"/>
                              <a:gd name="T9" fmla="*/ 201 h 201"/>
                              <a:gd name="T10" fmla="*/ 693 w 799"/>
                              <a:gd name="T11" fmla="*/ 201 h 201"/>
                              <a:gd name="T12" fmla="*/ 799 w 799"/>
                              <a:gd name="T13" fmla="*/ 101 h 201"/>
                              <a:gd name="T14" fmla="*/ 693 w 799"/>
                              <a:gd name="T15" fmla="*/ 0 h 20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799" h="201">
                                <a:moveTo>
                                  <a:pt x="693" y="0"/>
                                </a:moveTo>
                                <a:lnTo>
                                  <a:pt x="58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01"/>
                                </a:lnTo>
                                <a:lnTo>
                                  <a:pt x="586" y="201"/>
                                </a:lnTo>
                                <a:lnTo>
                                  <a:pt x="693" y="201"/>
                                </a:lnTo>
                                <a:lnTo>
                                  <a:pt x="799" y="101"/>
                                </a:lnTo>
                                <a:lnTo>
                                  <a:pt x="69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5348" name="Freeform 225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350113" cy="87012"/>
                          </a:xfrm>
                          <a:custGeom>
                            <a:avLst/>
                            <a:gdLst>
                              <a:gd name="T0" fmla="*/ 701 w 807"/>
                              <a:gd name="T1" fmla="*/ 0 h 201"/>
                              <a:gd name="T2" fmla="*/ 586 w 807"/>
                              <a:gd name="T3" fmla="*/ 0 h 201"/>
                              <a:gd name="T4" fmla="*/ 0 w 807"/>
                              <a:gd name="T5" fmla="*/ 0 h 201"/>
                              <a:gd name="T6" fmla="*/ 0 w 807"/>
                              <a:gd name="T7" fmla="*/ 201 h 201"/>
                              <a:gd name="T8" fmla="*/ 586 w 807"/>
                              <a:gd name="T9" fmla="*/ 201 h 201"/>
                              <a:gd name="T10" fmla="*/ 701 w 807"/>
                              <a:gd name="T11" fmla="*/ 201 h 201"/>
                              <a:gd name="T12" fmla="*/ 807 w 807"/>
                              <a:gd name="T13" fmla="*/ 101 h 201"/>
                              <a:gd name="T14" fmla="*/ 701 w 807"/>
                              <a:gd name="T15" fmla="*/ 0 h 20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807" h="201">
                                <a:moveTo>
                                  <a:pt x="701" y="0"/>
                                </a:moveTo>
                                <a:lnTo>
                                  <a:pt x="58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01"/>
                                </a:lnTo>
                                <a:lnTo>
                                  <a:pt x="586" y="201"/>
                                </a:lnTo>
                                <a:lnTo>
                                  <a:pt x="701" y="201"/>
                                </a:lnTo>
                                <a:lnTo>
                                  <a:pt x="807" y="101"/>
                                </a:lnTo>
                                <a:lnTo>
                                  <a:pt x="7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tx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</wpg:grpSp>
                  </wpg:wg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group w14:anchorId="61C338EF" id="Group 5343" o:spid="_x0000_s1026" alt="Label design" style="position:absolute;margin-left:181.8pt;margin-top:644pt;width:180.6pt;height:10.35pt;z-index:251714560;mso-width-relative:margin" coordorigin="-1353" coordsize="22936,13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">
              <v:shape id="Freeform 223" o:spid="_x0000_s1027" style="position:absolute;left:-1353;width:19286;height:838;visibility:visible;mso-wrap-style:square;v-text-anchor:top" coordsize="4341,1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" path="m4341,l,,,194r4341,l4341,r,xe" fillcolor="#32416e [3215]" stroked="f">
                <v:path arrowok="t" o:connecttype="custom" o:connectlocs="1928631,0;0,0;0,83820;1928631,83820;1928631,0;1928631,0" o:connectangles="0,0,0,0,0,0"/>
              </v:shape>
              <v:shape id="Freeform 224" o:spid="_x0000_s1028" style="position:absolute;left:16804;width:1149;height:1320;visibility:visible;mso-wrap-style:square;v-text-anchor:top" coordsize="265,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" path="m265,196l,305,,108,265,r,196l265,196r,xe" fillcolor="#7b97b7 [3207]" stroked="f">
                <v:path arrowok="t" o:connecttype="custom" o:connectlocs="114968,84847;0,132033;0,46753;114968,0;114968,84847;114968,84847;114968,84847" o:connectangles="0,0,0,0,0,0,0"/>
              </v:shape>
              <v:group id="Group 5346" o:spid="_x0000_s1029" style="position:absolute;left:16804;top:436;width:4779;height:870" coordsize="361918,870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">
                <v:shape id="Freeform 222" o:spid="_x0000_s1030" style="position:absolute;left:15277;width:346641;height:87012;visibility:visible;mso-wrap-style:square;v-text-anchor:top" coordsize="799,2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" path="m693,l586,,,,,201r586,l693,201,799,101,693,xe" fillcolor="#bbbdbf [3208]" stroked="f">
                  <v:path arrowok="t" o:connecttype="custom" o:connectlocs="300654,0;254232,0;0,0;0,87012;254232,87012;300654,87012;346641,43722;300654,0" o:connectangles="0,0,0,0,0,0,0,0"/>
                </v:shape>
                <v:shape id="Freeform 225" o:spid="_x0000_s1031" style="position:absolute;width:350113;height:87012;visibility:visible;mso-wrap-style:square;v-text-anchor:top" coordsize="807,2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" path="m701,l586,,,,,201r586,l701,201,807,101,701,xe" fillcolor="#32416e [3215]" stroked="f">
                  <v:path arrowok="t" o:connecttype="custom" o:connectlocs="304125,0;254233,0;0,0;0,87012;254233,87012;304125,87012;350113,43722;304125,0" o:connectangles="0,0,0,0,0,0,0,0"/>
                </v:shape>
              </v:group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718656" behindDoc="0" locked="0" layoutInCell="1" allowOverlap="1" wp14:anchorId="06766E31" wp14:editId="086DFE95">
              <wp:simplePos x="0" y="0"/>
              <wp:positionH relativeFrom="column">
                <wp:posOffset>2307590</wp:posOffset>
              </wp:positionH>
              <wp:positionV relativeFrom="paragraph">
                <wp:posOffset>9096375</wp:posOffset>
              </wp:positionV>
              <wp:extent cx="2293620" cy="131445"/>
              <wp:effectExtent l="0" t="0" r="0" b="1905"/>
              <wp:wrapNone/>
              <wp:docPr id="5361" name="Group 5361" descr="Label design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293620" cy="131445"/>
                        <a:chOff x="-135305" y="0"/>
                        <a:chExt cx="2293638" cy="132033"/>
                      </a:xfrm>
                    </wpg:grpSpPr>
                    <wps:wsp>
                      <wps:cNvPr id="5362" name="Freeform 223"/>
                      <wps:cNvSpPr>
                        <a:spLocks/>
                      </wps:cNvSpPr>
                      <wps:spPr bwMode="auto">
                        <a:xfrm>
                          <a:off x="-135305" y="0"/>
                          <a:ext cx="1928631" cy="83820"/>
                        </a:xfrm>
                        <a:custGeom>
                          <a:avLst/>
                          <a:gdLst>
                            <a:gd name="T0" fmla="*/ 4341 w 4341"/>
                            <a:gd name="T1" fmla="*/ 0 h 194"/>
                            <a:gd name="T2" fmla="*/ 0 w 4341"/>
                            <a:gd name="T3" fmla="*/ 0 h 194"/>
                            <a:gd name="T4" fmla="*/ 0 w 4341"/>
                            <a:gd name="T5" fmla="*/ 194 h 194"/>
                            <a:gd name="T6" fmla="*/ 4341 w 4341"/>
                            <a:gd name="T7" fmla="*/ 194 h 194"/>
                            <a:gd name="T8" fmla="*/ 4341 w 4341"/>
                            <a:gd name="T9" fmla="*/ 0 h 194"/>
                            <a:gd name="T10" fmla="*/ 4341 w 4341"/>
                            <a:gd name="T11" fmla="*/ 0 h 19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4341" h="194">
                              <a:moveTo>
                                <a:pt x="4341" y="0"/>
                              </a:moveTo>
                              <a:lnTo>
                                <a:pt x="0" y="0"/>
                              </a:lnTo>
                              <a:lnTo>
                                <a:pt x="0" y="194"/>
                              </a:lnTo>
                              <a:lnTo>
                                <a:pt x="4341" y="194"/>
                              </a:lnTo>
                              <a:lnTo>
                                <a:pt x="4341" y="0"/>
                              </a:lnTo>
                              <a:lnTo>
                                <a:pt x="4341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5363" name="Freeform 224"/>
                      <wps:cNvSpPr>
                        <a:spLocks/>
                      </wps:cNvSpPr>
                      <wps:spPr bwMode="auto">
                        <a:xfrm>
                          <a:off x="1680401" y="0"/>
                          <a:ext cx="114968" cy="132033"/>
                        </a:xfrm>
                        <a:custGeom>
                          <a:avLst/>
                          <a:gdLst>
                            <a:gd name="T0" fmla="*/ 265 w 265"/>
                            <a:gd name="T1" fmla="*/ 196 h 305"/>
                            <a:gd name="T2" fmla="*/ 0 w 265"/>
                            <a:gd name="T3" fmla="*/ 305 h 305"/>
                            <a:gd name="T4" fmla="*/ 0 w 265"/>
                            <a:gd name="T5" fmla="*/ 108 h 305"/>
                            <a:gd name="T6" fmla="*/ 265 w 265"/>
                            <a:gd name="T7" fmla="*/ 0 h 305"/>
                            <a:gd name="T8" fmla="*/ 265 w 265"/>
                            <a:gd name="T9" fmla="*/ 196 h 305"/>
                            <a:gd name="T10" fmla="*/ 265 w 265"/>
                            <a:gd name="T11" fmla="*/ 196 h 305"/>
                            <a:gd name="T12" fmla="*/ 265 w 265"/>
                            <a:gd name="T13" fmla="*/ 196 h 30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265" h="305">
                              <a:moveTo>
                                <a:pt x="265" y="196"/>
                              </a:moveTo>
                              <a:lnTo>
                                <a:pt x="0" y="305"/>
                              </a:lnTo>
                              <a:lnTo>
                                <a:pt x="0" y="108"/>
                              </a:lnTo>
                              <a:lnTo>
                                <a:pt x="265" y="0"/>
                              </a:lnTo>
                              <a:lnTo>
                                <a:pt x="265" y="196"/>
                              </a:lnTo>
                              <a:lnTo>
                                <a:pt x="265" y="196"/>
                              </a:lnTo>
                              <a:lnTo>
                                <a:pt x="265" y="196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g:grpSp>
                      <wpg:cNvPr id="5364" name="Group 5364"/>
                      <wpg:cNvGrpSpPr/>
                      <wpg:grpSpPr>
                        <a:xfrm>
                          <a:off x="1680401" y="43647"/>
                          <a:ext cx="477932" cy="87012"/>
                          <a:chOff x="0" y="0"/>
                          <a:chExt cx="361918" cy="87012"/>
                        </a:xfrm>
                      </wpg:grpSpPr>
                      <wps:wsp>
                        <wps:cNvPr id="5365" name="Freeform 222"/>
                        <wps:cNvSpPr>
                          <a:spLocks/>
                        </wps:cNvSpPr>
                        <wps:spPr bwMode="auto">
                          <a:xfrm>
                            <a:off x="15277" y="0"/>
                            <a:ext cx="346641" cy="87012"/>
                          </a:xfrm>
                          <a:custGeom>
                            <a:avLst/>
                            <a:gdLst>
                              <a:gd name="T0" fmla="*/ 693 w 799"/>
                              <a:gd name="T1" fmla="*/ 0 h 201"/>
                              <a:gd name="T2" fmla="*/ 586 w 799"/>
                              <a:gd name="T3" fmla="*/ 0 h 201"/>
                              <a:gd name="T4" fmla="*/ 0 w 799"/>
                              <a:gd name="T5" fmla="*/ 0 h 201"/>
                              <a:gd name="T6" fmla="*/ 0 w 799"/>
                              <a:gd name="T7" fmla="*/ 201 h 201"/>
                              <a:gd name="T8" fmla="*/ 586 w 799"/>
                              <a:gd name="T9" fmla="*/ 201 h 201"/>
                              <a:gd name="T10" fmla="*/ 693 w 799"/>
                              <a:gd name="T11" fmla="*/ 201 h 201"/>
                              <a:gd name="T12" fmla="*/ 799 w 799"/>
                              <a:gd name="T13" fmla="*/ 101 h 201"/>
                              <a:gd name="T14" fmla="*/ 693 w 799"/>
                              <a:gd name="T15" fmla="*/ 0 h 20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799" h="201">
                                <a:moveTo>
                                  <a:pt x="693" y="0"/>
                                </a:moveTo>
                                <a:lnTo>
                                  <a:pt x="58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01"/>
                                </a:lnTo>
                                <a:lnTo>
                                  <a:pt x="586" y="201"/>
                                </a:lnTo>
                                <a:lnTo>
                                  <a:pt x="693" y="201"/>
                                </a:lnTo>
                                <a:lnTo>
                                  <a:pt x="799" y="101"/>
                                </a:lnTo>
                                <a:lnTo>
                                  <a:pt x="69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5366" name="Freeform 225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350113" cy="87012"/>
                          </a:xfrm>
                          <a:custGeom>
                            <a:avLst/>
                            <a:gdLst>
                              <a:gd name="T0" fmla="*/ 701 w 807"/>
                              <a:gd name="T1" fmla="*/ 0 h 201"/>
                              <a:gd name="T2" fmla="*/ 586 w 807"/>
                              <a:gd name="T3" fmla="*/ 0 h 201"/>
                              <a:gd name="T4" fmla="*/ 0 w 807"/>
                              <a:gd name="T5" fmla="*/ 0 h 201"/>
                              <a:gd name="T6" fmla="*/ 0 w 807"/>
                              <a:gd name="T7" fmla="*/ 201 h 201"/>
                              <a:gd name="T8" fmla="*/ 586 w 807"/>
                              <a:gd name="T9" fmla="*/ 201 h 201"/>
                              <a:gd name="T10" fmla="*/ 701 w 807"/>
                              <a:gd name="T11" fmla="*/ 201 h 201"/>
                              <a:gd name="T12" fmla="*/ 807 w 807"/>
                              <a:gd name="T13" fmla="*/ 101 h 201"/>
                              <a:gd name="T14" fmla="*/ 701 w 807"/>
                              <a:gd name="T15" fmla="*/ 0 h 20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807" h="201">
                                <a:moveTo>
                                  <a:pt x="701" y="0"/>
                                </a:moveTo>
                                <a:lnTo>
                                  <a:pt x="58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01"/>
                                </a:lnTo>
                                <a:lnTo>
                                  <a:pt x="586" y="201"/>
                                </a:lnTo>
                                <a:lnTo>
                                  <a:pt x="701" y="201"/>
                                </a:lnTo>
                                <a:lnTo>
                                  <a:pt x="807" y="101"/>
                                </a:lnTo>
                                <a:lnTo>
                                  <a:pt x="7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tx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</wpg:grpSp>
                  </wpg:wg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group w14:anchorId="2D0F865B" id="Group 5361" o:spid="_x0000_s1026" alt="Label design" style="position:absolute;margin-left:181.7pt;margin-top:716.25pt;width:180.6pt;height:10.35pt;z-index:251718656;mso-width-relative:margin" coordorigin="-1353" coordsize="22936,13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">
              <v:shape id="Freeform 223" o:spid="_x0000_s1027" style="position:absolute;left:-1353;width:19286;height:838;visibility:visible;mso-wrap-style:square;v-text-anchor:top" coordsize="4341,1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" path="m4341,l,,,194r4341,l4341,r,xe" fillcolor="#32416e [3215]" stroked="f">
                <v:path arrowok="t" o:connecttype="custom" o:connectlocs="1928631,0;0,0;0,83820;1928631,83820;1928631,0;1928631,0" o:connectangles="0,0,0,0,0,0"/>
              </v:shape>
              <v:shape id="Freeform 224" o:spid="_x0000_s1028" style="position:absolute;left:16804;width:1149;height:1320;visibility:visible;mso-wrap-style:square;v-text-anchor:top" coordsize="265,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" path="m265,196l,305,,108,265,r,196l265,196r,xe" fillcolor="#7b97b7 [3207]" stroked="f">
                <v:path arrowok="t" o:connecttype="custom" o:connectlocs="114968,84847;0,132033;0,46753;114968,0;114968,84847;114968,84847;114968,84847" o:connectangles="0,0,0,0,0,0,0"/>
              </v:shape>
              <v:group id="Group 5364" o:spid="_x0000_s1029" style="position:absolute;left:16804;top:436;width:4779;height:870" coordsize="361918,870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">
                <v:shape id="Freeform 222" o:spid="_x0000_s1030" style="position:absolute;left:15277;width:346641;height:87012;visibility:visible;mso-wrap-style:square;v-text-anchor:top" coordsize="799,2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" path="m693,l586,,,,,201r586,l693,201,799,101,693,xe" fillcolor="#bbbdbf [3208]" stroked="f">
                  <v:path arrowok="t" o:connecttype="custom" o:connectlocs="300654,0;254232,0;0,0;0,87012;254232,87012;300654,87012;346641,43722;300654,0" o:connectangles="0,0,0,0,0,0,0,0"/>
                </v:shape>
                <v:shape id="Freeform 225" o:spid="_x0000_s1031" style="position:absolute;width:350113;height:87012;visibility:visible;mso-wrap-style:square;v-text-anchor:top" coordsize="807,2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" path="m701,l586,,,,,201r586,l701,201,807,101,701,xe" fillcolor="#32416e [3215]" stroked="f">
                  <v:path arrowok="t" o:connecttype="custom" o:connectlocs="304125,0;254233,0;0,0;0,87012;254233,87012;304125,87012;350113,43722;304125,0" o:connectangles="0,0,0,0,0,0,0,0"/>
                </v:shape>
              </v:group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94080" behindDoc="0" locked="0" layoutInCell="1" allowOverlap="1" wp14:anchorId="7ECC571E" wp14:editId="0037148F">
              <wp:simplePos x="0" y="0"/>
              <wp:positionH relativeFrom="column">
                <wp:posOffset>2308860</wp:posOffset>
              </wp:positionH>
              <wp:positionV relativeFrom="paragraph">
                <wp:posOffset>3615055</wp:posOffset>
              </wp:positionV>
              <wp:extent cx="2293620" cy="131445"/>
              <wp:effectExtent l="0" t="0" r="0" b="1905"/>
              <wp:wrapNone/>
              <wp:docPr id="5253" name="Group 5253" descr="Label design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293620" cy="131445"/>
                        <a:chOff x="-135305" y="0"/>
                        <a:chExt cx="2293638" cy="132033"/>
                      </a:xfrm>
                    </wpg:grpSpPr>
                    <wps:wsp>
                      <wps:cNvPr id="5254" name="Freeform 223"/>
                      <wps:cNvSpPr>
                        <a:spLocks/>
                      </wps:cNvSpPr>
                      <wps:spPr bwMode="auto">
                        <a:xfrm>
                          <a:off x="-135305" y="0"/>
                          <a:ext cx="1928631" cy="83820"/>
                        </a:xfrm>
                        <a:custGeom>
                          <a:avLst/>
                          <a:gdLst>
                            <a:gd name="T0" fmla="*/ 4341 w 4341"/>
                            <a:gd name="T1" fmla="*/ 0 h 194"/>
                            <a:gd name="T2" fmla="*/ 0 w 4341"/>
                            <a:gd name="T3" fmla="*/ 0 h 194"/>
                            <a:gd name="T4" fmla="*/ 0 w 4341"/>
                            <a:gd name="T5" fmla="*/ 194 h 194"/>
                            <a:gd name="T6" fmla="*/ 4341 w 4341"/>
                            <a:gd name="T7" fmla="*/ 194 h 194"/>
                            <a:gd name="T8" fmla="*/ 4341 w 4341"/>
                            <a:gd name="T9" fmla="*/ 0 h 194"/>
                            <a:gd name="T10" fmla="*/ 4341 w 4341"/>
                            <a:gd name="T11" fmla="*/ 0 h 19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4341" h="194">
                              <a:moveTo>
                                <a:pt x="4341" y="0"/>
                              </a:moveTo>
                              <a:lnTo>
                                <a:pt x="0" y="0"/>
                              </a:lnTo>
                              <a:lnTo>
                                <a:pt x="0" y="194"/>
                              </a:lnTo>
                              <a:lnTo>
                                <a:pt x="4341" y="194"/>
                              </a:lnTo>
                              <a:lnTo>
                                <a:pt x="4341" y="0"/>
                              </a:lnTo>
                              <a:lnTo>
                                <a:pt x="4341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5255" name="Freeform 224"/>
                      <wps:cNvSpPr>
                        <a:spLocks/>
                      </wps:cNvSpPr>
                      <wps:spPr bwMode="auto">
                        <a:xfrm>
                          <a:off x="1680401" y="0"/>
                          <a:ext cx="114968" cy="132033"/>
                        </a:xfrm>
                        <a:custGeom>
                          <a:avLst/>
                          <a:gdLst>
                            <a:gd name="T0" fmla="*/ 265 w 265"/>
                            <a:gd name="T1" fmla="*/ 196 h 305"/>
                            <a:gd name="T2" fmla="*/ 0 w 265"/>
                            <a:gd name="T3" fmla="*/ 305 h 305"/>
                            <a:gd name="T4" fmla="*/ 0 w 265"/>
                            <a:gd name="T5" fmla="*/ 108 h 305"/>
                            <a:gd name="T6" fmla="*/ 265 w 265"/>
                            <a:gd name="T7" fmla="*/ 0 h 305"/>
                            <a:gd name="T8" fmla="*/ 265 w 265"/>
                            <a:gd name="T9" fmla="*/ 196 h 305"/>
                            <a:gd name="T10" fmla="*/ 265 w 265"/>
                            <a:gd name="T11" fmla="*/ 196 h 305"/>
                            <a:gd name="T12" fmla="*/ 265 w 265"/>
                            <a:gd name="T13" fmla="*/ 196 h 30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265" h="305">
                              <a:moveTo>
                                <a:pt x="265" y="196"/>
                              </a:moveTo>
                              <a:lnTo>
                                <a:pt x="0" y="305"/>
                              </a:lnTo>
                              <a:lnTo>
                                <a:pt x="0" y="108"/>
                              </a:lnTo>
                              <a:lnTo>
                                <a:pt x="265" y="0"/>
                              </a:lnTo>
                              <a:lnTo>
                                <a:pt x="265" y="196"/>
                              </a:lnTo>
                              <a:lnTo>
                                <a:pt x="265" y="196"/>
                              </a:lnTo>
                              <a:lnTo>
                                <a:pt x="265" y="196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g:grpSp>
                      <wpg:cNvPr id="5256" name="Group 5256"/>
                      <wpg:cNvGrpSpPr/>
                      <wpg:grpSpPr>
                        <a:xfrm>
                          <a:off x="1680401" y="43647"/>
                          <a:ext cx="477932" cy="87012"/>
                          <a:chOff x="0" y="0"/>
                          <a:chExt cx="361918" cy="87012"/>
                        </a:xfrm>
                      </wpg:grpSpPr>
                      <wps:wsp>
                        <wps:cNvPr id="5257" name="Freeform 222"/>
                        <wps:cNvSpPr>
                          <a:spLocks/>
                        </wps:cNvSpPr>
                        <wps:spPr bwMode="auto">
                          <a:xfrm>
                            <a:off x="15277" y="0"/>
                            <a:ext cx="346641" cy="87012"/>
                          </a:xfrm>
                          <a:custGeom>
                            <a:avLst/>
                            <a:gdLst>
                              <a:gd name="T0" fmla="*/ 693 w 799"/>
                              <a:gd name="T1" fmla="*/ 0 h 201"/>
                              <a:gd name="T2" fmla="*/ 586 w 799"/>
                              <a:gd name="T3" fmla="*/ 0 h 201"/>
                              <a:gd name="T4" fmla="*/ 0 w 799"/>
                              <a:gd name="T5" fmla="*/ 0 h 201"/>
                              <a:gd name="T6" fmla="*/ 0 w 799"/>
                              <a:gd name="T7" fmla="*/ 201 h 201"/>
                              <a:gd name="T8" fmla="*/ 586 w 799"/>
                              <a:gd name="T9" fmla="*/ 201 h 201"/>
                              <a:gd name="T10" fmla="*/ 693 w 799"/>
                              <a:gd name="T11" fmla="*/ 201 h 201"/>
                              <a:gd name="T12" fmla="*/ 799 w 799"/>
                              <a:gd name="T13" fmla="*/ 101 h 201"/>
                              <a:gd name="T14" fmla="*/ 693 w 799"/>
                              <a:gd name="T15" fmla="*/ 0 h 20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799" h="201">
                                <a:moveTo>
                                  <a:pt x="693" y="0"/>
                                </a:moveTo>
                                <a:lnTo>
                                  <a:pt x="58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01"/>
                                </a:lnTo>
                                <a:lnTo>
                                  <a:pt x="586" y="201"/>
                                </a:lnTo>
                                <a:lnTo>
                                  <a:pt x="693" y="201"/>
                                </a:lnTo>
                                <a:lnTo>
                                  <a:pt x="799" y="101"/>
                                </a:lnTo>
                                <a:lnTo>
                                  <a:pt x="69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5258" name="Freeform 225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350113" cy="87012"/>
                          </a:xfrm>
                          <a:custGeom>
                            <a:avLst/>
                            <a:gdLst>
                              <a:gd name="T0" fmla="*/ 701 w 807"/>
                              <a:gd name="T1" fmla="*/ 0 h 201"/>
                              <a:gd name="T2" fmla="*/ 586 w 807"/>
                              <a:gd name="T3" fmla="*/ 0 h 201"/>
                              <a:gd name="T4" fmla="*/ 0 w 807"/>
                              <a:gd name="T5" fmla="*/ 0 h 201"/>
                              <a:gd name="T6" fmla="*/ 0 w 807"/>
                              <a:gd name="T7" fmla="*/ 201 h 201"/>
                              <a:gd name="T8" fmla="*/ 586 w 807"/>
                              <a:gd name="T9" fmla="*/ 201 h 201"/>
                              <a:gd name="T10" fmla="*/ 701 w 807"/>
                              <a:gd name="T11" fmla="*/ 201 h 201"/>
                              <a:gd name="T12" fmla="*/ 807 w 807"/>
                              <a:gd name="T13" fmla="*/ 101 h 201"/>
                              <a:gd name="T14" fmla="*/ 701 w 807"/>
                              <a:gd name="T15" fmla="*/ 0 h 20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807" h="201">
                                <a:moveTo>
                                  <a:pt x="701" y="0"/>
                                </a:moveTo>
                                <a:lnTo>
                                  <a:pt x="58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01"/>
                                </a:lnTo>
                                <a:lnTo>
                                  <a:pt x="586" y="201"/>
                                </a:lnTo>
                                <a:lnTo>
                                  <a:pt x="701" y="201"/>
                                </a:lnTo>
                                <a:lnTo>
                                  <a:pt x="807" y="101"/>
                                </a:lnTo>
                                <a:lnTo>
                                  <a:pt x="7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tx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</wpg:grpSp>
                  </wpg:wg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group w14:anchorId="61A47FE4" id="Group 5253" o:spid="_x0000_s1026" alt="Label design" style="position:absolute;margin-left:181.8pt;margin-top:284.65pt;width:180.6pt;height:10.35pt;z-index:251694080;mso-width-relative:margin" coordorigin="-1353" coordsize="22936,13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">
              <v:shape id="Freeform 223" o:spid="_x0000_s1027" style="position:absolute;left:-1353;width:19286;height:838;visibility:visible;mso-wrap-style:square;v-text-anchor:top" coordsize="4341,1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" path="m4341,l,,,194r4341,l4341,r,xe" fillcolor="#32416e [3215]" stroked="f">
                <v:path arrowok="t" o:connecttype="custom" o:connectlocs="1928631,0;0,0;0,83820;1928631,83820;1928631,0;1928631,0" o:connectangles="0,0,0,0,0,0"/>
              </v:shape>
              <v:shape id="Freeform 224" o:spid="_x0000_s1028" style="position:absolute;left:16804;width:1149;height:1320;visibility:visible;mso-wrap-style:square;v-text-anchor:top" coordsize="265,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" path="m265,196l,305,,108,265,r,196l265,196r,xe" fillcolor="#7b97b7 [3207]" stroked="f">
                <v:path arrowok="t" o:connecttype="custom" o:connectlocs="114968,84847;0,132033;0,46753;114968,0;114968,84847;114968,84847;114968,84847" o:connectangles="0,0,0,0,0,0,0"/>
              </v:shape>
              <v:group id="Group 5256" o:spid="_x0000_s1029" style="position:absolute;left:16804;top:436;width:4779;height:870" coordsize="361918,870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">
                <v:shape id="Freeform 222" o:spid="_x0000_s1030" style="position:absolute;left:15277;width:346641;height:87012;visibility:visible;mso-wrap-style:square;v-text-anchor:top" coordsize="799,2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" path="m693,l586,,,,,201r586,l693,201,799,101,693,xe" fillcolor="#bbbdbf [3208]" stroked="f">
                  <v:path arrowok="t" o:connecttype="custom" o:connectlocs="300654,0;254232,0;0,0;0,87012;254232,87012;300654,87012;346641,43722;300654,0" o:connectangles="0,0,0,0,0,0,0,0"/>
                </v:shape>
                <v:shape id="Freeform 225" o:spid="_x0000_s1031" style="position:absolute;width:350113;height:87012;visibility:visible;mso-wrap-style:square;v-text-anchor:top" coordsize="807,2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" path="m701,l586,,,,,201r586,l701,201,807,101,701,xe" fillcolor="#32416e [3215]" stroked="f">
                  <v:path arrowok="t" o:connecttype="custom" o:connectlocs="304125,0;254233,0;0,0;0,87012;254233,87012;304125,87012;350113,43722;304125,0" o:connectangles="0,0,0,0,0,0,0,0"/>
                </v:shape>
              </v:group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98176" behindDoc="0" locked="0" layoutInCell="1" allowOverlap="1" wp14:anchorId="5C1C72C3" wp14:editId="4A6B8140">
              <wp:simplePos x="0" y="0"/>
              <wp:positionH relativeFrom="column">
                <wp:posOffset>2308860</wp:posOffset>
              </wp:positionH>
              <wp:positionV relativeFrom="paragraph">
                <wp:posOffset>4519295</wp:posOffset>
              </wp:positionV>
              <wp:extent cx="2293620" cy="131445"/>
              <wp:effectExtent l="0" t="0" r="0" b="1905"/>
              <wp:wrapNone/>
              <wp:docPr id="5271" name="Group 5271" descr="Label design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293620" cy="131445"/>
                        <a:chOff x="-135305" y="0"/>
                        <a:chExt cx="2293638" cy="132033"/>
                      </a:xfrm>
                    </wpg:grpSpPr>
                    <wps:wsp>
                      <wps:cNvPr id="5272" name="Freeform 223"/>
                      <wps:cNvSpPr>
                        <a:spLocks/>
                      </wps:cNvSpPr>
                      <wps:spPr bwMode="auto">
                        <a:xfrm>
                          <a:off x="-135305" y="0"/>
                          <a:ext cx="1928631" cy="83820"/>
                        </a:xfrm>
                        <a:custGeom>
                          <a:avLst/>
                          <a:gdLst>
                            <a:gd name="T0" fmla="*/ 4341 w 4341"/>
                            <a:gd name="T1" fmla="*/ 0 h 194"/>
                            <a:gd name="T2" fmla="*/ 0 w 4341"/>
                            <a:gd name="T3" fmla="*/ 0 h 194"/>
                            <a:gd name="T4" fmla="*/ 0 w 4341"/>
                            <a:gd name="T5" fmla="*/ 194 h 194"/>
                            <a:gd name="T6" fmla="*/ 4341 w 4341"/>
                            <a:gd name="T7" fmla="*/ 194 h 194"/>
                            <a:gd name="T8" fmla="*/ 4341 w 4341"/>
                            <a:gd name="T9" fmla="*/ 0 h 194"/>
                            <a:gd name="T10" fmla="*/ 4341 w 4341"/>
                            <a:gd name="T11" fmla="*/ 0 h 19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4341" h="194">
                              <a:moveTo>
                                <a:pt x="4341" y="0"/>
                              </a:moveTo>
                              <a:lnTo>
                                <a:pt x="0" y="0"/>
                              </a:lnTo>
                              <a:lnTo>
                                <a:pt x="0" y="194"/>
                              </a:lnTo>
                              <a:lnTo>
                                <a:pt x="4341" y="194"/>
                              </a:lnTo>
                              <a:lnTo>
                                <a:pt x="4341" y="0"/>
                              </a:lnTo>
                              <a:lnTo>
                                <a:pt x="4341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5273" name="Freeform 224"/>
                      <wps:cNvSpPr>
                        <a:spLocks/>
                      </wps:cNvSpPr>
                      <wps:spPr bwMode="auto">
                        <a:xfrm>
                          <a:off x="1680401" y="0"/>
                          <a:ext cx="114968" cy="132033"/>
                        </a:xfrm>
                        <a:custGeom>
                          <a:avLst/>
                          <a:gdLst>
                            <a:gd name="T0" fmla="*/ 265 w 265"/>
                            <a:gd name="T1" fmla="*/ 196 h 305"/>
                            <a:gd name="T2" fmla="*/ 0 w 265"/>
                            <a:gd name="T3" fmla="*/ 305 h 305"/>
                            <a:gd name="T4" fmla="*/ 0 w 265"/>
                            <a:gd name="T5" fmla="*/ 108 h 305"/>
                            <a:gd name="T6" fmla="*/ 265 w 265"/>
                            <a:gd name="T7" fmla="*/ 0 h 305"/>
                            <a:gd name="T8" fmla="*/ 265 w 265"/>
                            <a:gd name="T9" fmla="*/ 196 h 305"/>
                            <a:gd name="T10" fmla="*/ 265 w 265"/>
                            <a:gd name="T11" fmla="*/ 196 h 305"/>
                            <a:gd name="T12" fmla="*/ 265 w 265"/>
                            <a:gd name="T13" fmla="*/ 196 h 30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265" h="305">
                              <a:moveTo>
                                <a:pt x="265" y="196"/>
                              </a:moveTo>
                              <a:lnTo>
                                <a:pt x="0" y="305"/>
                              </a:lnTo>
                              <a:lnTo>
                                <a:pt x="0" y="108"/>
                              </a:lnTo>
                              <a:lnTo>
                                <a:pt x="265" y="0"/>
                              </a:lnTo>
                              <a:lnTo>
                                <a:pt x="265" y="196"/>
                              </a:lnTo>
                              <a:lnTo>
                                <a:pt x="265" y="196"/>
                              </a:lnTo>
                              <a:lnTo>
                                <a:pt x="265" y="196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g:grpSp>
                      <wpg:cNvPr id="5274" name="Group 5274"/>
                      <wpg:cNvGrpSpPr/>
                      <wpg:grpSpPr>
                        <a:xfrm>
                          <a:off x="1680401" y="43647"/>
                          <a:ext cx="477932" cy="87012"/>
                          <a:chOff x="0" y="0"/>
                          <a:chExt cx="361918" cy="87012"/>
                        </a:xfrm>
                      </wpg:grpSpPr>
                      <wps:wsp>
                        <wps:cNvPr id="5275" name="Freeform 222"/>
                        <wps:cNvSpPr>
                          <a:spLocks/>
                        </wps:cNvSpPr>
                        <wps:spPr bwMode="auto">
                          <a:xfrm>
                            <a:off x="15277" y="0"/>
                            <a:ext cx="346641" cy="87012"/>
                          </a:xfrm>
                          <a:custGeom>
                            <a:avLst/>
                            <a:gdLst>
                              <a:gd name="T0" fmla="*/ 693 w 799"/>
                              <a:gd name="T1" fmla="*/ 0 h 201"/>
                              <a:gd name="T2" fmla="*/ 586 w 799"/>
                              <a:gd name="T3" fmla="*/ 0 h 201"/>
                              <a:gd name="T4" fmla="*/ 0 w 799"/>
                              <a:gd name="T5" fmla="*/ 0 h 201"/>
                              <a:gd name="T6" fmla="*/ 0 w 799"/>
                              <a:gd name="T7" fmla="*/ 201 h 201"/>
                              <a:gd name="T8" fmla="*/ 586 w 799"/>
                              <a:gd name="T9" fmla="*/ 201 h 201"/>
                              <a:gd name="T10" fmla="*/ 693 w 799"/>
                              <a:gd name="T11" fmla="*/ 201 h 201"/>
                              <a:gd name="T12" fmla="*/ 799 w 799"/>
                              <a:gd name="T13" fmla="*/ 101 h 201"/>
                              <a:gd name="T14" fmla="*/ 693 w 799"/>
                              <a:gd name="T15" fmla="*/ 0 h 20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799" h="201">
                                <a:moveTo>
                                  <a:pt x="693" y="0"/>
                                </a:moveTo>
                                <a:lnTo>
                                  <a:pt x="58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01"/>
                                </a:lnTo>
                                <a:lnTo>
                                  <a:pt x="586" y="201"/>
                                </a:lnTo>
                                <a:lnTo>
                                  <a:pt x="693" y="201"/>
                                </a:lnTo>
                                <a:lnTo>
                                  <a:pt x="799" y="101"/>
                                </a:lnTo>
                                <a:lnTo>
                                  <a:pt x="69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5276" name="Freeform 225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350113" cy="87012"/>
                          </a:xfrm>
                          <a:custGeom>
                            <a:avLst/>
                            <a:gdLst>
                              <a:gd name="T0" fmla="*/ 701 w 807"/>
                              <a:gd name="T1" fmla="*/ 0 h 201"/>
                              <a:gd name="T2" fmla="*/ 586 w 807"/>
                              <a:gd name="T3" fmla="*/ 0 h 201"/>
                              <a:gd name="T4" fmla="*/ 0 w 807"/>
                              <a:gd name="T5" fmla="*/ 0 h 201"/>
                              <a:gd name="T6" fmla="*/ 0 w 807"/>
                              <a:gd name="T7" fmla="*/ 201 h 201"/>
                              <a:gd name="T8" fmla="*/ 586 w 807"/>
                              <a:gd name="T9" fmla="*/ 201 h 201"/>
                              <a:gd name="T10" fmla="*/ 701 w 807"/>
                              <a:gd name="T11" fmla="*/ 201 h 201"/>
                              <a:gd name="T12" fmla="*/ 807 w 807"/>
                              <a:gd name="T13" fmla="*/ 101 h 201"/>
                              <a:gd name="T14" fmla="*/ 701 w 807"/>
                              <a:gd name="T15" fmla="*/ 0 h 20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807" h="201">
                                <a:moveTo>
                                  <a:pt x="701" y="0"/>
                                </a:moveTo>
                                <a:lnTo>
                                  <a:pt x="58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01"/>
                                </a:lnTo>
                                <a:lnTo>
                                  <a:pt x="586" y="201"/>
                                </a:lnTo>
                                <a:lnTo>
                                  <a:pt x="701" y="201"/>
                                </a:lnTo>
                                <a:lnTo>
                                  <a:pt x="807" y="101"/>
                                </a:lnTo>
                                <a:lnTo>
                                  <a:pt x="7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tx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</wpg:grpSp>
                  </wpg:wg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group w14:anchorId="699F8B6A" id="Group 5271" o:spid="_x0000_s1026" alt="Label design" style="position:absolute;margin-left:181.8pt;margin-top:355.85pt;width:180.6pt;height:10.35pt;z-index:251698176;mso-width-relative:margin" coordorigin="-1353" coordsize="22936,13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">
              <v:shape id="Freeform 223" o:spid="_x0000_s1027" style="position:absolute;left:-1353;width:19286;height:838;visibility:visible;mso-wrap-style:square;v-text-anchor:top" coordsize="4341,1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" path="m4341,l,,,194r4341,l4341,r,xe" fillcolor="#32416e [3215]" stroked="f">
                <v:path arrowok="t" o:connecttype="custom" o:connectlocs="1928631,0;0,0;0,83820;1928631,83820;1928631,0;1928631,0" o:connectangles="0,0,0,0,0,0"/>
              </v:shape>
              <v:shape id="Freeform 224" o:spid="_x0000_s1028" style="position:absolute;left:16804;width:1149;height:1320;visibility:visible;mso-wrap-style:square;v-text-anchor:top" coordsize="265,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" path="m265,196l,305,,108,265,r,196l265,196r,xe" fillcolor="#7b97b7 [3207]" stroked="f">
                <v:path arrowok="t" o:connecttype="custom" o:connectlocs="114968,84847;0,132033;0,46753;114968,0;114968,84847;114968,84847;114968,84847" o:connectangles="0,0,0,0,0,0,0"/>
              </v:shape>
              <v:group id="Group 5274" o:spid="_x0000_s1029" style="position:absolute;left:16804;top:436;width:4779;height:870" coordsize="361918,870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">
                <v:shape id="Freeform 222" o:spid="_x0000_s1030" style="position:absolute;left:15277;width:346641;height:87012;visibility:visible;mso-wrap-style:square;v-text-anchor:top" coordsize="799,2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" path="m693,l586,,,,,201r586,l693,201,799,101,693,xe" fillcolor="#bbbdbf [3208]" stroked="f">
                  <v:path arrowok="t" o:connecttype="custom" o:connectlocs="300654,0;254232,0;0,0;0,87012;254232,87012;300654,87012;346641,43722;300654,0" o:connectangles="0,0,0,0,0,0,0,0"/>
                </v:shape>
                <v:shape id="Freeform 225" o:spid="_x0000_s1031" style="position:absolute;width:350113;height:87012;visibility:visible;mso-wrap-style:square;v-text-anchor:top" coordsize="807,2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" path="m701,l586,,,,,201r586,l701,201,807,101,701,xe" fillcolor="#32416e [3215]" stroked="f">
                  <v:path arrowok="t" o:connecttype="custom" o:connectlocs="304125,0;254233,0;0,0;0,87012;254233,87012;304125,87012;350113,43722;304125,0" o:connectangles="0,0,0,0,0,0,0,0"/>
                </v:shape>
              </v:group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89984" behindDoc="0" locked="0" layoutInCell="1" allowOverlap="1" wp14:anchorId="194A5762" wp14:editId="540709FD">
              <wp:simplePos x="0" y="0"/>
              <wp:positionH relativeFrom="column">
                <wp:posOffset>2308860</wp:posOffset>
              </wp:positionH>
              <wp:positionV relativeFrom="paragraph">
                <wp:posOffset>2698115</wp:posOffset>
              </wp:positionV>
              <wp:extent cx="2293620" cy="131445"/>
              <wp:effectExtent l="0" t="0" r="0" b="1905"/>
              <wp:wrapNone/>
              <wp:docPr id="5235" name="Group 5235" descr="Label design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293620" cy="131445"/>
                        <a:chOff x="-135305" y="0"/>
                        <a:chExt cx="2293638" cy="132033"/>
                      </a:xfrm>
                    </wpg:grpSpPr>
                    <wps:wsp>
                      <wps:cNvPr id="5236" name="Freeform 223"/>
                      <wps:cNvSpPr>
                        <a:spLocks/>
                      </wps:cNvSpPr>
                      <wps:spPr bwMode="auto">
                        <a:xfrm>
                          <a:off x="-135305" y="0"/>
                          <a:ext cx="1928631" cy="83820"/>
                        </a:xfrm>
                        <a:custGeom>
                          <a:avLst/>
                          <a:gdLst>
                            <a:gd name="T0" fmla="*/ 4341 w 4341"/>
                            <a:gd name="T1" fmla="*/ 0 h 194"/>
                            <a:gd name="T2" fmla="*/ 0 w 4341"/>
                            <a:gd name="T3" fmla="*/ 0 h 194"/>
                            <a:gd name="T4" fmla="*/ 0 w 4341"/>
                            <a:gd name="T5" fmla="*/ 194 h 194"/>
                            <a:gd name="T6" fmla="*/ 4341 w 4341"/>
                            <a:gd name="T7" fmla="*/ 194 h 194"/>
                            <a:gd name="T8" fmla="*/ 4341 w 4341"/>
                            <a:gd name="T9" fmla="*/ 0 h 194"/>
                            <a:gd name="T10" fmla="*/ 4341 w 4341"/>
                            <a:gd name="T11" fmla="*/ 0 h 19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4341" h="194">
                              <a:moveTo>
                                <a:pt x="4341" y="0"/>
                              </a:moveTo>
                              <a:lnTo>
                                <a:pt x="0" y="0"/>
                              </a:lnTo>
                              <a:lnTo>
                                <a:pt x="0" y="194"/>
                              </a:lnTo>
                              <a:lnTo>
                                <a:pt x="4341" y="194"/>
                              </a:lnTo>
                              <a:lnTo>
                                <a:pt x="4341" y="0"/>
                              </a:lnTo>
                              <a:lnTo>
                                <a:pt x="4341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5237" name="Freeform 224"/>
                      <wps:cNvSpPr>
                        <a:spLocks/>
                      </wps:cNvSpPr>
                      <wps:spPr bwMode="auto">
                        <a:xfrm>
                          <a:off x="1680401" y="0"/>
                          <a:ext cx="114968" cy="132033"/>
                        </a:xfrm>
                        <a:custGeom>
                          <a:avLst/>
                          <a:gdLst>
                            <a:gd name="T0" fmla="*/ 265 w 265"/>
                            <a:gd name="T1" fmla="*/ 196 h 305"/>
                            <a:gd name="T2" fmla="*/ 0 w 265"/>
                            <a:gd name="T3" fmla="*/ 305 h 305"/>
                            <a:gd name="T4" fmla="*/ 0 w 265"/>
                            <a:gd name="T5" fmla="*/ 108 h 305"/>
                            <a:gd name="T6" fmla="*/ 265 w 265"/>
                            <a:gd name="T7" fmla="*/ 0 h 305"/>
                            <a:gd name="T8" fmla="*/ 265 w 265"/>
                            <a:gd name="T9" fmla="*/ 196 h 305"/>
                            <a:gd name="T10" fmla="*/ 265 w 265"/>
                            <a:gd name="T11" fmla="*/ 196 h 305"/>
                            <a:gd name="T12" fmla="*/ 265 w 265"/>
                            <a:gd name="T13" fmla="*/ 196 h 30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265" h="305">
                              <a:moveTo>
                                <a:pt x="265" y="196"/>
                              </a:moveTo>
                              <a:lnTo>
                                <a:pt x="0" y="305"/>
                              </a:lnTo>
                              <a:lnTo>
                                <a:pt x="0" y="108"/>
                              </a:lnTo>
                              <a:lnTo>
                                <a:pt x="265" y="0"/>
                              </a:lnTo>
                              <a:lnTo>
                                <a:pt x="265" y="196"/>
                              </a:lnTo>
                              <a:lnTo>
                                <a:pt x="265" y="196"/>
                              </a:lnTo>
                              <a:lnTo>
                                <a:pt x="265" y="196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g:grpSp>
                      <wpg:cNvPr id="5238" name="Group 5238"/>
                      <wpg:cNvGrpSpPr/>
                      <wpg:grpSpPr>
                        <a:xfrm>
                          <a:off x="1680401" y="43647"/>
                          <a:ext cx="477932" cy="87012"/>
                          <a:chOff x="0" y="0"/>
                          <a:chExt cx="361918" cy="87012"/>
                        </a:xfrm>
                      </wpg:grpSpPr>
                      <wps:wsp>
                        <wps:cNvPr id="5239" name="Freeform 222"/>
                        <wps:cNvSpPr>
                          <a:spLocks/>
                        </wps:cNvSpPr>
                        <wps:spPr bwMode="auto">
                          <a:xfrm>
                            <a:off x="15277" y="0"/>
                            <a:ext cx="346641" cy="87012"/>
                          </a:xfrm>
                          <a:custGeom>
                            <a:avLst/>
                            <a:gdLst>
                              <a:gd name="T0" fmla="*/ 693 w 799"/>
                              <a:gd name="T1" fmla="*/ 0 h 201"/>
                              <a:gd name="T2" fmla="*/ 586 w 799"/>
                              <a:gd name="T3" fmla="*/ 0 h 201"/>
                              <a:gd name="T4" fmla="*/ 0 w 799"/>
                              <a:gd name="T5" fmla="*/ 0 h 201"/>
                              <a:gd name="T6" fmla="*/ 0 w 799"/>
                              <a:gd name="T7" fmla="*/ 201 h 201"/>
                              <a:gd name="T8" fmla="*/ 586 w 799"/>
                              <a:gd name="T9" fmla="*/ 201 h 201"/>
                              <a:gd name="T10" fmla="*/ 693 w 799"/>
                              <a:gd name="T11" fmla="*/ 201 h 201"/>
                              <a:gd name="T12" fmla="*/ 799 w 799"/>
                              <a:gd name="T13" fmla="*/ 101 h 201"/>
                              <a:gd name="T14" fmla="*/ 693 w 799"/>
                              <a:gd name="T15" fmla="*/ 0 h 20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799" h="201">
                                <a:moveTo>
                                  <a:pt x="693" y="0"/>
                                </a:moveTo>
                                <a:lnTo>
                                  <a:pt x="58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01"/>
                                </a:lnTo>
                                <a:lnTo>
                                  <a:pt x="586" y="201"/>
                                </a:lnTo>
                                <a:lnTo>
                                  <a:pt x="693" y="201"/>
                                </a:lnTo>
                                <a:lnTo>
                                  <a:pt x="799" y="101"/>
                                </a:lnTo>
                                <a:lnTo>
                                  <a:pt x="69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5240" name="Freeform 225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350113" cy="87012"/>
                          </a:xfrm>
                          <a:custGeom>
                            <a:avLst/>
                            <a:gdLst>
                              <a:gd name="T0" fmla="*/ 701 w 807"/>
                              <a:gd name="T1" fmla="*/ 0 h 201"/>
                              <a:gd name="T2" fmla="*/ 586 w 807"/>
                              <a:gd name="T3" fmla="*/ 0 h 201"/>
                              <a:gd name="T4" fmla="*/ 0 w 807"/>
                              <a:gd name="T5" fmla="*/ 0 h 201"/>
                              <a:gd name="T6" fmla="*/ 0 w 807"/>
                              <a:gd name="T7" fmla="*/ 201 h 201"/>
                              <a:gd name="T8" fmla="*/ 586 w 807"/>
                              <a:gd name="T9" fmla="*/ 201 h 201"/>
                              <a:gd name="T10" fmla="*/ 701 w 807"/>
                              <a:gd name="T11" fmla="*/ 201 h 201"/>
                              <a:gd name="T12" fmla="*/ 807 w 807"/>
                              <a:gd name="T13" fmla="*/ 101 h 201"/>
                              <a:gd name="T14" fmla="*/ 701 w 807"/>
                              <a:gd name="T15" fmla="*/ 0 h 20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807" h="201">
                                <a:moveTo>
                                  <a:pt x="701" y="0"/>
                                </a:moveTo>
                                <a:lnTo>
                                  <a:pt x="58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01"/>
                                </a:lnTo>
                                <a:lnTo>
                                  <a:pt x="586" y="201"/>
                                </a:lnTo>
                                <a:lnTo>
                                  <a:pt x="701" y="201"/>
                                </a:lnTo>
                                <a:lnTo>
                                  <a:pt x="807" y="101"/>
                                </a:lnTo>
                                <a:lnTo>
                                  <a:pt x="7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tx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</wpg:grpSp>
                  </wpg:wg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group w14:anchorId="3B289A76" id="Group 5235" o:spid="_x0000_s1026" alt="Label design" style="position:absolute;margin-left:181.8pt;margin-top:212.45pt;width:180.6pt;height:10.35pt;z-index:251689984;mso-width-relative:margin" coordorigin="-1353" coordsize="22936,13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">
              <v:shape id="Freeform 223" o:spid="_x0000_s1027" style="position:absolute;left:-1353;width:19286;height:838;visibility:visible;mso-wrap-style:square;v-text-anchor:top" coordsize="4341,1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" path="m4341,l,,,194r4341,l4341,r,xe" fillcolor="#32416e [3215]" stroked="f">
                <v:path arrowok="t" o:connecttype="custom" o:connectlocs="1928631,0;0,0;0,83820;1928631,83820;1928631,0;1928631,0" o:connectangles="0,0,0,0,0,0"/>
              </v:shape>
              <v:shape id="Freeform 224" o:spid="_x0000_s1028" style="position:absolute;left:16804;width:1149;height:1320;visibility:visible;mso-wrap-style:square;v-text-anchor:top" coordsize="265,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" path="m265,196l,305,,108,265,r,196l265,196r,xe" fillcolor="#7b97b7 [3207]" stroked="f">
                <v:path arrowok="t" o:connecttype="custom" o:connectlocs="114968,84847;0,132033;0,46753;114968,0;114968,84847;114968,84847;114968,84847" o:connectangles="0,0,0,0,0,0,0"/>
              </v:shape>
              <v:group id="Group 5238" o:spid="_x0000_s1029" style="position:absolute;left:16804;top:436;width:4779;height:870" coordsize="361918,870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">
                <v:shape id="Freeform 222" o:spid="_x0000_s1030" style="position:absolute;left:15277;width:346641;height:87012;visibility:visible;mso-wrap-style:square;v-text-anchor:top" coordsize="799,2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" path="m693,l586,,,,,201r586,l693,201,799,101,693,xe" fillcolor="#bbbdbf [3208]" stroked="f">
                  <v:path arrowok="t" o:connecttype="custom" o:connectlocs="300654,0;254232,0;0,0;0,87012;254232,87012;300654,87012;346641,43722;300654,0" o:connectangles="0,0,0,0,0,0,0,0"/>
                </v:shape>
                <v:shape id="Freeform 225" o:spid="_x0000_s1031" style="position:absolute;width:350113;height:87012;visibility:visible;mso-wrap-style:square;v-text-anchor:top" coordsize="807,2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" path="m701,l586,,,,,201r586,l701,201,807,101,701,xe" fillcolor="#32416e [3215]" stroked="f">
                  <v:path arrowok="t" o:connecttype="custom" o:connectlocs="304125,0;254233,0;0,0;0,87012;254233,87012;304125,87012;350113,43722;304125,0" o:connectangles="0,0,0,0,0,0,0,0"/>
                </v:shape>
              </v:group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85888" behindDoc="0" locked="0" layoutInCell="1" allowOverlap="1" wp14:anchorId="2D172260" wp14:editId="6B8E9331">
              <wp:simplePos x="0" y="0"/>
              <wp:positionH relativeFrom="column">
                <wp:posOffset>2308860</wp:posOffset>
              </wp:positionH>
              <wp:positionV relativeFrom="paragraph">
                <wp:posOffset>1785620</wp:posOffset>
              </wp:positionV>
              <wp:extent cx="2293620" cy="131445"/>
              <wp:effectExtent l="0" t="0" r="0" b="1905"/>
              <wp:wrapNone/>
              <wp:docPr id="5217" name="Group 5217" descr="Label design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293620" cy="131445"/>
                        <a:chOff x="-135305" y="0"/>
                        <a:chExt cx="2293638" cy="132033"/>
                      </a:xfrm>
                    </wpg:grpSpPr>
                    <wps:wsp>
                      <wps:cNvPr id="5218" name="Freeform 223"/>
                      <wps:cNvSpPr>
                        <a:spLocks/>
                      </wps:cNvSpPr>
                      <wps:spPr bwMode="auto">
                        <a:xfrm>
                          <a:off x="-135305" y="0"/>
                          <a:ext cx="1928631" cy="83820"/>
                        </a:xfrm>
                        <a:custGeom>
                          <a:avLst/>
                          <a:gdLst>
                            <a:gd name="T0" fmla="*/ 4341 w 4341"/>
                            <a:gd name="T1" fmla="*/ 0 h 194"/>
                            <a:gd name="T2" fmla="*/ 0 w 4341"/>
                            <a:gd name="T3" fmla="*/ 0 h 194"/>
                            <a:gd name="T4" fmla="*/ 0 w 4341"/>
                            <a:gd name="T5" fmla="*/ 194 h 194"/>
                            <a:gd name="T6" fmla="*/ 4341 w 4341"/>
                            <a:gd name="T7" fmla="*/ 194 h 194"/>
                            <a:gd name="T8" fmla="*/ 4341 w 4341"/>
                            <a:gd name="T9" fmla="*/ 0 h 194"/>
                            <a:gd name="T10" fmla="*/ 4341 w 4341"/>
                            <a:gd name="T11" fmla="*/ 0 h 19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4341" h="194">
                              <a:moveTo>
                                <a:pt x="4341" y="0"/>
                              </a:moveTo>
                              <a:lnTo>
                                <a:pt x="0" y="0"/>
                              </a:lnTo>
                              <a:lnTo>
                                <a:pt x="0" y="194"/>
                              </a:lnTo>
                              <a:lnTo>
                                <a:pt x="4341" y="194"/>
                              </a:lnTo>
                              <a:lnTo>
                                <a:pt x="4341" y="0"/>
                              </a:lnTo>
                              <a:lnTo>
                                <a:pt x="4341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5219" name="Freeform 224"/>
                      <wps:cNvSpPr>
                        <a:spLocks/>
                      </wps:cNvSpPr>
                      <wps:spPr bwMode="auto">
                        <a:xfrm>
                          <a:off x="1680401" y="0"/>
                          <a:ext cx="114968" cy="132033"/>
                        </a:xfrm>
                        <a:custGeom>
                          <a:avLst/>
                          <a:gdLst>
                            <a:gd name="T0" fmla="*/ 265 w 265"/>
                            <a:gd name="T1" fmla="*/ 196 h 305"/>
                            <a:gd name="T2" fmla="*/ 0 w 265"/>
                            <a:gd name="T3" fmla="*/ 305 h 305"/>
                            <a:gd name="T4" fmla="*/ 0 w 265"/>
                            <a:gd name="T5" fmla="*/ 108 h 305"/>
                            <a:gd name="T6" fmla="*/ 265 w 265"/>
                            <a:gd name="T7" fmla="*/ 0 h 305"/>
                            <a:gd name="T8" fmla="*/ 265 w 265"/>
                            <a:gd name="T9" fmla="*/ 196 h 305"/>
                            <a:gd name="T10" fmla="*/ 265 w 265"/>
                            <a:gd name="T11" fmla="*/ 196 h 305"/>
                            <a:gd name="T12" fmla="*/ 265 w 265"/>
                            <a:gd name="T13" fmla="*/ 196 h 30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265" h="305">
                              <a:moveTo>
                                <a:pt x="265" y="196"/>
                              </a:moveTo>
                              <a:lnTo>
                                <a:pt x="0" y="305"/>
                              </a:lnTo>
                              <a:lnTo>
                                <a:pt x="0" y="108"/>
                              </a:lnTo>
                              <a:lnTo>
                                <a:pt x="265" y="0"/>
                              </a:lnTo>
                              <a:lnTo>
                                <a:pt x="265" y="196"/>
                              </a:lnTo>
                              <a:lnTo>
                                <a:pt x="265" y="196"/>
                              </a:lnTo>
                              <a:lnTo>
                                <a:pt x="265" y="196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g:grpSp>
                      <wpg:cNvPr id="5220" name="Group 5220"/>
                      <wpg:cNvGrpSpPr/>
                      <wpg:grpSpPr>
                        <a:xfrm>
                          <a:off x="1680401" y="43647"/>
                          <a:ext cx="477932" cy="87012"/>
                          <a:chOff x="0" y="0"/>
                          <a:chExt cx="361918" cy="87012"/>
                        </a:xfrm>
                      </wpg:grpSpPr>
                      <wps:wsp>
                        <wps:cNvPr id="5221" name="Freeform 222"/>
                        <wps:cNvSpPr>
                          <a:spLocks/>
                        </wps:cNvSpPr>
                        <wps:spPr bwMode="auto">
                          <a:xfrm>
                            <a:off x="15277" y="0"/>
                            <a:ext cx="346641" cy="87012"/>
                          </a:xfrm>
                          <a:custGeom>
                            <a:avLst/>
                            <a:gdLst>
                              <a:gd name="T0" fmla="*/ 693 w 799"/>
                              <a:gd name="T1" fmla="*/ 0 h 201"/>
                              <a:gd name="T2" fmla="*/ 586 w 799"/>
                              <a:gd name="T3" fmla="*/ 0 h 201"/>
                              <a:gd name="T4" fmla="*/ 0 w 799"/>
                              <a:gd name="T5" fmla="*/ 0 h 201"/>
                              <a:gd name="T6" fmla="*/ 0 w 799"/>
                              <a:gd name="T7" fmla="*/ 201 h 201"/>
                              <a:gd name="T8" fmla="*/ 586 w 799"/>
                              <a:gd name="T9" fmla="*/ 201 h 201"/>
                              <a:gd name="T10" fmla="*/ 693 w 799"/>
                              <a:gd name="T11" fmla="*/ 201 h 201"/>
                              <a:gd name="T12" fmla="*/ 799 w 799"/>
                              <a:gd name="T13" fmla="*/ 101 h 201"/>
                              <a:gd name="T14" fmla="*/ 693 w 799"/>
                              <a:gd name="T15" fmla="*/ 0 h 20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799" h="201">
                                <a:moveTo>
                                  <a:pt x="693" y="0"/>
                                </a:moveTo>
                                <a:lnTo>
                                  <a:pt x="58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01"/>
                                </a:lnTo>
                                <a:lnTo>
                                  <a:pt x="586" y="201"/>
                                </a:lnTo>
                                <a:lnTo>
                                  <a:pt x="693" y="201"/>
                                </a:lnTo>
                                <a:lnTo>
                                  <a:pt x="799" y="101"/>
                                </a:lnTo>
                                <a:lnTo>
                                  <a:pt x="69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5222" name="Freeform 225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350113" cy="87012"/>
                          </a:xfrm>
                          <a:custGeom>
                            <a:avLst/>
                            <a:gdLst>
                              <a:gd name="T0" fmla="*/ 701 w 807"/>
                              <a:gd name="T1" fmla="*/ 0 h 201"/>
                              <a:gd name="T2" fmla="*/ 586 w 807"/>
                              <a:gd name="T3" fmla="*/ 0 h 201"/>
                              <a:gd name="T4" fmla="*/ 0 w 807"/>
                              <a:gd name="T5" fmla="*/ 0 h 201"/>
                              <a:gd name="T6" fmla="*/ 0 w 807"/>
                              <a:gd name="T7" fmla="*/ 201 h 201"/>
                              <a:gd name="T8" fmla="*/ 586 w 807"/>
                              <a:gd name="T9" fmla="*/ 201 h 201"/>
                              <a:gd name="T10" fmla="*/ 701 w 807"/>
                              <a:gd name="T11" fmla="*/ 201 h 201"/>
                              <a:gd name="T12" fmla="*/ 807 w 807"/>
                              <a:gd name="T13" fmla="*/ 101 h 201"/>
                              <a:gd name="T14" fmla="*/ 701 w 807"/>
                              <a:gd name="T15" fmla="*/ 0 h 20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807" h="201">
                                <a:moveTo>
                                  <a:pt x="701" y="0"/>
                                </a:moveTo>
                                <a:lnTo>
                                  <a:pt x="58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01"/>
                                </a:lnTo>
                                <a:lnTo>
                                  <a:pt x="586" y="201"/>
                                </a:lnTo>
                                <a:lnTo>
                                  <a:pt x="701" y="201"/>
                                </a:lnTo>
                                <a:lnTo>
                                  <a:pt x="807" y="101"/>
                                </a:lnTo>
                                <a:lnTo>
                                  <a:pt x="7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tx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</wpg:grpSp>
                  </wpg:wg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group w14:anchorId="0991B128" id="Group 5217" o:spid="_x0000_s1026" alt="Label design" style="position:absolute;margin-left:181.8pt;margin-top:140.6pt;width:180.6pt;height:10.35pt;z-index:251685888;mso-width-relative:margin" coordorigin="-1353" coordsize="22936,13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">
              <v:shape id="Freeform 223" o:spid="_x0000_s1027" style="position:absolute;left:-1353;width:19286;height:838;visibility:visible;mso-wrap-style:square;v-text-anchor:top" coordsize="4341,1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" path="m4341,l,,,194r4341,l4341,r,xe" fillcolor="#32416e [3215]" stroked="f">
                <v:path arrowok="t" o:connecttype="custom" o:connectlocs="1928631,0;0,0;0,83820;1928631,83820;1928631,0;1928631,0" o:connectangles="0,0,0,0,0,0"/>
              </v:shape>
              <v:shape id="Freeform 224" o:spid="_x0000_s1028" style="position:absolute;left:16804;width:1149;height:1320;visibility:visible;mso-wrap-style:square;v-text-anchor:top" coordsize="265,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" path="m265,196l,305,,108,265,r,196l265,196r,xe" fillcolor="#7b97b7 [3207]" stroked="f">
                <v:path arrowok="t" o:connecttype="custom" o:connectlocs="114968,84847;0,132033;0,46753;114968,0;114968,84847;114968,84847;114968,84847" o:connectangles="0,0,0,0,0,0,0"/>
              </v:shape>
              <v:group id="Group 5220" o:spid="_x0000_s1029" style="position:absolute;left:16804;top:436;width:4779;height:870" coordsize="361918,870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">
                <v:shape id="Freeform 222" o:spid="_x0000_s1030" style="position:absolute;left:15277;width:346641;height:87012;visibility:visible;mso-wrap-style:square;v-text-anchor:top" coordsize="799,2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" path="m693,l586,,,,,201r586,l693,201,799,101,693,xe" fillcolor="#bbbdbf [3208]" stroked="f">
                  <v:path arrowok="t" o:connecttype="custom" o:connectlocs="300654,0;254232,0;0,0;0,87012;254232,87012;300654,87012;346641,43722;300654,0" o:connectangles="0,0,0,0,0,0,0,0"/>
                </v:shape>
                <v:shape id="Freeform 225" o:spid="_x0000_s1031" style="position:absolute;width:350113;height:87012;visibility:visible;mso-wrap-style:square;v-text-anchor:top" coordsize="807,2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" path="m701,l586,,,,,201r586,l701,201,807,101,701,xe" fillcolor="#32416e [3215]" stroked="f">
                  <v:path arrowok="t" o:connecttype="custom" o:connectlocs="304125,0;254233,0;0,0;0,87012;254233,87012;304125,87012;350113,43722;304125,0" o:connectangles="0,0,0,0,0,0,0,0"/>
                </v:shape>
              </v:group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80768" behindDoc="0" locked="0" layoutInCell="1" allowOverlap="1" wp14:anchorId="57B1A23B" wp14:editId="54A98CC5">
              <wp:simplePos x="0" y="0"/>
              <wp:positionH relativeFrom="column">
                <wp:posOffset>2308860</wp:posOffset>
              </wp:positionH>
              <wp:positionV relativeFrom="paragraph">
                <wp:posOffset>869315</wp:posOffset>
              </wp:positionV>
              <wp:extent cx="2293620" cy="131445"/>
              <wp:effectExtent l="0" t="0" r="0" b="1905"/>
              <wp:wrapNone/>
              <wp:docPr id="297" name="Group 297" descr="Label design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293620" cy="131445"/>
                        <a:chOff x="-135305" y="0"/>
                        <a:chExt cx="2293638" cy="132033"/>
                      </a:xfrm>
                    </wpg:grpSpPr>
                    <wps:wsp>
                      <wps:cNvPr id="5200" name="Freeform 223"/>
                      <wps:cNvSpPr>
                        <a:spLocks/>
                      </wps:cNvSpPr>
                      <wps:spPr bwMode="auto">
                        <a:xfrm>
                          <a:off x="-135305" y="0"/>
                          <a:ext cx="1928631" cy="83820"/>
                        </a:xfrm>
                        <a:custGeom>
                          <a:avLst/>
                          <a:gdLst>
                            <a:gd name="T0" fmla="*/ 4341 w 4341"/>
                            <a:gd name="T1" fmla="*/ 0 h 194"/>
                            <a:gd name="T2" fmla="*/ 0 w 4341"/>
                            <a:gd name="T3" fmla="*/ 0 h 194"/>
                            <a:gd name="T4" fmla="*/ 0 w 4341"/>
                            <a:gd name="T5" fmla="*/ 194 h 194"/>
                            <a:gd name="T6" fmla="*/ 4341 w 4341"/>
                            <a:gd name="T7" fmla="*/ 194 h 194"/>
                            <a:gd name="T8" fmla="*/ 4341 w 4341"/>
                            <a:gd name="T9" fmla="*/ 0 h 194"/>
                            <a:gd name="T10" fmla="*/ 4341 w 4341"/>
                            <a:gd name="T11" fmla="*/ 0 h 19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4341" h="194">
                              <a:moveTo>
                                <a:pt x="4341" y="0"/>
                              </a:moveTo>
                              <a:lnTo>
                                <a:pt x="0" y="0"/>
                              </a:lnTo>
                              <a:lnTo>
                                <a:pt x="0" y="194"/>
                              </a:lnTo>
                              <a:lnTo>
                                <a:pt x="4341" y="194"/>
                              </a:lnTo>
                              <a:lnTo>
                                <a:pt x="4341" y="0"/>
                              </a:lnTo>
                              <a:lnTo>
                                <a:pt x="4341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5201" name="Freeform 224"/>
                      <wps:cNvSpPr>
                        <a:spLocks/>
                      </wps:cNvSpPr>
                      <wps:spPr bwMode="auto">
                        <a:xfrm>
                          <a:off x="1680401" y="0"/>
                          <a:ext cx="114968" cy="132033"/>
                        </a:xfrm>
                        <a:custGeom>
                          <a:avLst/>
                          <a:gdLst>
                            <a:gd name="T0" fmla="*/ 265 w 265"/>
                            <a:gd name="T1" fmla="*/ 196 h 305"/>
                            <a:gd name="T2" fmla="*/ 0 w 265"/>
                            <a:gd name="T3" fmla="*/ 305 h 305"/>
                            <a:gd name="T4" fmla="*/ 0 w 265"/>
                            <a:gd name="T5" fmla="*/ 108 h 305"/>
                            <a:gd name="T6" fmla="*/ 265 w 265"/>
                            <a:gd name="T7" fmla="*/ 0 h 305"/>
                            <a:gd name="T8" fmla="*/ 265 w 265"/>
                            <a:gd name="T9" fmla="*/ 196 h 305"/>
                            <a:gd name="T10" fmla="*/ 265 w 265"/>
                            <a:gd name="T11" fmla="*/ 196 h 305"/>
                            <a:gd name="T12" fmla="*/ 265 w 265"/>
                            <a:gd name="T13" fmla="*/ 196 h 30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265" h="305">
                              <a:moveTo>
                                <a:pt x="265" y="196"/>
                              </a:moveTo>
                              <a:lnTo>
                                <a:pt x="0" y="305"/>
                              </a:lnTo>
                              <a:lnTo>
                                <a:pt x="0" y="108"/>
                              </a:lnTo>
                              <a:lnTo>
                                <a:pt x="265" y="0"/>
                              </a:lnTo>
                              <a:lnTo>
                                <a:pt x="265" y="196"/>
                              </a:lnTo>
                              <a:lnTo>
                                <a:pt x="265" y="196"/>
                              </a:lnTo>
                              <a:lnTo>
                                <a:pt x="265" y="196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g:grpSp>
                      <wpg:cNvPr id="5202" name="Group 5202"/>
                      <wpg:cNvGrpSpPr/>
                      <wpg:grpSpPr>
                        <a:xfrm>
                          <a:off x="1680401" y="43647"/>
                          <a:ext cx="477932" cy="87012"/>
                          <a:chOff x="0" y="0"/>
                          <a:chExt cx="361918" cy="87012"/>
                        </a:xfrm>
                      </wpg:grpSpPr>
                      <wps:wsp>
                        <wps:cNvPr id="5203" name="Freeform 222"/>
                        <wps:cNvSpPr>
                          <a:spLocks/>
                        </wps:cNvSpPr>
                        <wps:spPr bwMode="auto">
                          <a:xfrm>
                            <a:off x="15277" y="0"/>
                            <a:ext cx="346641" cy="87012"/>
                          </a:xfrm>
                          <a:custGeom>
                            <a:avLst/>
                            <a:gdLst>
                              <a:gd name="T0" fmla="*/ 693 w 799"/>
                              <a:gd name="T1" fmla="*/ 0 h 201"/>
                              <a:gd name="T2" fmla="*/ 586 w 799"/>
                              <a:gd name="T3" fmla="*/ 0 h 201"/>
                              <a:gd name="T4" fmla="*/ 0 w 799"/>
                              <a:gd name="T5" fmla="*/ 0 h 201"/>
                              <a:gd name="T6" fmla="*/ 0 w 799"/>
                              <a:gd name="T7" fmla="*/ 201 h 201"/>
                              <a:gd name="T8" fmla="*/ 586 w 799"/>
                              <a:gd name="T9" fmla="*/ 201 h 201"/>
                              <a:gd name="T10" fmla="*/ 693 w 799"/>
                              <a:gd name="T11" fmla="*/ 201 h 201"/>
                              <a:gd name="T12" fmla="*/ 799 w 799"/>
                              <a:gd name="T13" fmla="*/ 101 h 201"/>
                              <a:gd name="T14" fmla="*/ 693 w 799"/>
                              <a:gd name="T15" fmla="*/ 0 h 20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799" h="201">
                                <a:moveTo>
                                  <a:pt x="693" y="0"/>
                                </a:moveTo>
                                <a:lnTo>
                                  <a:pt x="58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01"/>
                                </a:lnTo>
                                <a:lnTo>
                                  <a:pt x="586" y="201"/>
                                </a:lnTo>
                                <a:lnTo>
                                  <a:pt x="693" y="201"/>
                                </a:lnTo>
                                <a:lnTo>
                                  <a:pt x="799" y="101"/>
                                </a:lnTo>
                                <a:lnTo>
                                  <a:pt x="69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5204" name="Freeform 225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350113" cy="87012"/>
                          </a:xfrm>
                          <a:custGeom>
                            <a:avLst/>
                            <a:gdLst>
                              <a:gd name="T0" fmla="*/ 701 w 807"/>
                              <a:gd name="T1" fmla="*/ 0 h 201"/>
                              <a:gd name="T2" fmla="*/ 586 w 807"/>
                              <a:gd name="T3" fmla="*/ 0 h 201"/>
                              <a:gd name="T4" fmla="*/ 0 w 807"/>
                              <a:gd name="T5" fmla="*/ 0 h 201"/>
                              <a:gd name="T6" fmla="*/ 0 w 807"/>
                              <a:gd name="T7" fmla="*/ 201 h 201"/>
                              <a:gd name="T8" fmla="*/ 586 w 807"/>
                              <a:gd name="T9" fmla="*/ 201 h 201"/>
                              <a:gd name="T10" fmla="*/ 701 w 807"/>
                              <a:gd name="T11" fmla="*/ 201 h 201"/>
                              <a:gd name="T12" fmla="*/ 807 w 807"/>
                              <a:gd name="T13" fmla="*/ 101 h 201"/>
                              <a:gd name="T14" fmla="*/ 701 w 807"/>
                              <a:gd name="T15" fmla="*/ 0 h 20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807" h="201">
                                <a:moveTo>
                                  <a:pt x="701" y="0"/>
                                </a:moveTo>
                                <a:lnTo>
                                  <a:pt x="58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01"/>
                                </a:lnTo>
                                <a:lnTo>
                                  <a:pt x="586" y="201"/>
                                </a:lnTo>
                                <a:lnTo>
                                  <a:pt x="701" y="201"/>
                                </a:lnTo>
                                <a:lnTo>
                                  <a:pt x="807" y="101"/>
                                </a:lnTo>
                                <a:lnTo>
                                  <a:pt x="7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tx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</wpg:grpSp>
                  </wpg:wg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group w14:anchorId="27FE9144" id="Group 297" o:spid="_x0000_s1026" alt="Label design" style="position:absolute;margin-left:181.8pt;margin-top:68.45pt;width:180.6pt;height:10.35pt;z-index:251680768;mso-width-relative:margin" coordorigin="-1353" coordsize="22936,13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">
              <v:shape id="Freeform 223" o:spid="_x0000_s1027" style="position:absolute;left:-1353;width:19286;height:838;visibility:visible;mso-wrap-style:square;v-text-anchor:top" coordsize="4341,1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" path="m4341,l,,,194r4341,l4341,r,xe" fillcolor="#32416e [3215]" stroked="f">
                <v:path arrowok="t" o:connecttype="custom" o:connectlocs="1928631,0;0,0;0,83820;1928631,83820;1928631,0;1928631,0" o:connectangles="0,0,0,0,0,0"/>
              </v:shape>
              <v:shape id="Freeform 224" o:spid="_x0000_s1028" style="position:absolute;left:16804;width:1149;height:1320;visibility:visible;mso-wrap-style:square;v-text-anchor:top" coordsize="265,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" path="m265,196l,305,,108,265,r,196l265,196r,xe" fillcolor="#7b97b7 [3207]" stroked="f">
                <v:path arrowok="t" o:connecttype="custom" o:connectlocs="114968,84847;0,132033;0,46753;114968,0;114968,84847;114968,84847;114968,84847" o:connectangles="0,0,0,0,0,0,0"/>
              </v:shape>
              <v:group id="Group 5202" o:spid="_x0000_s1029" style="position:absolute;left:16804;top:436;width:4779;height:870" coordsize="361918,870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">
                <v:shape id="Freeform 222" o:spid="_x0000_s1030" style="position:absolute;left:15277;width:346641;height:87012;visibility:visible;mso-wrap-style:square;v-text-anchor:top" coordsize="799,2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" path="m693,l586,,,,,201r586,l693,201,799,101,693,xe" fillcolor="#bbbdbf [3208]" stroked="f">
                  <v:path arrowok="t" o:connecttype="custom" o:connectlocs="300654,0;254232,0;0,0;0,87012;254232,87012;300654,87012;346641,43722;300654,0" o:connectangles="0,0,0,0,0,0,0,0"/>
                </v:shape>
                <v:shape id="Freeform 225" o:spid="_x0000_s1031" style="position:absolute;width:350113;height:87012;visibility:visible;mso-wrap-style:square;v-text-anchor:top" coordsize="807,2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" path="m701,l586,,,,,201r586,l701,201,807,101,701,xe" fillcolor="#32416e [3215]" stroked="f">
                  <v:path arrowok="t" o:connecttype="custom" o:connectlocs="304125,0;254233,0;0,0;0,87012;254233,87012;304125,87012;350113,43722;304125,0" o:connectangles="0,0,0,0,0,0,0,0"/>
                </v:shape>
              </v:group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701248" behindDoc="0" locked="0" layoutInCell="1" allowOverlap="1" wp14:anchorId="078A4B85" wp14:editId="5F7FDAA5">
              <wp:simplePos x="0" y="0"/>
              <wp:positionH relativeFrom="column">
                <wp:posOffset>-180975</wp:posOffset>
              </wp:positionH>
              <wp:positionV relativeFrom="paragraph">
                <wp:posOffset>5441315</wp:posOffset>
              </wp:positionV>
              <wp:extent cx="2293620" cy="131445"/>
              <wp:effectExtent l="0" t="0" r="0" b="1905"/>
              <wp:wrapNone/>
              <wp:docPr id="5283" name="Group 5283" descr="Label design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293620" cy="131445"/>
                        <a:chOff x="-135305" y="0"/>
                        <a:chExt cx="2293638" cy="132033"/>
                      </a:xfrm>
                    </wpg:grpSpPr>
                    <wps:wsp>
                      <wps:cNvPr id="5284" name="Freeform 223"/>
                      <wps:cNvSpPr>
                        <a:spLocks/>
                      </wps:cNvSpPr>
                      <wps:spPr bwMode="auto">
                        <a:xfrm>
                          <a:off x="-135305" y="0"/>
                          <a:ext cx="1928631" cy="83820"/>
                        </a:xfrm>
                        <a:custGeom>
                          <a:avLst/>
                          <a:gdLst>
                            <a:gd name="T0" fmla="*/ 4341 w 4341"/>
                            <a:gd name="T1" fmla="*/ 0 h 194"/>
                            <a:gd name="T2" fmla="*/ 0 w 4341"/>
                            <a:gd name="T3" fmla="*/ 0 h 194"/>
                            <a:gd name="T4" fmla="*/ 0 w 4341"/>
                            <a:gd name="T5" fmla="*/ 194 h 194"/>
                            <a:gd name="T6" fmla="*/ 4341 w 4341"/>
                            <a:gd name="T7" fmla="*/ 194 h 194"/>
                            <a:gd name="T8" fmla="*/ 4341 w 4341"/>
                            <a:gd name="T9" fmla="*/ 0 h 194"/>
                            <a:gd name="T10" fmla="*/ 4341 w 4341"/>
                            <a:gd name="T11" fmla="*/ 0 h 19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4341" h="194">
                              <a:moveTo>
                                <a:pt x="4341" y="0"/>
                              </a:moveTo>
                              <a:lnTo>
                                <a:pt x="0" y="0"/>
                              </a:lnTo>
                              <a:lnTo>
                                <a:pt x="0" y="194"/>
                              </a:lnTo>
                              <a:lnTo>
                                <a:pt x="4341" y="194"/>
                              </a:lnTo>
                              <a:lnTo>
                                <a:pt x="4341" y="0"/>
                              </a:lnTo>
                              <a:lnTo>
                                <a:pt x="4341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5285" name="Freeform 224"/>
                      <wps:cNvSpPr>
                        <a:spLocks/>
                      </wps:cNvSpPr>
                      <wps:spPr bwMode="auto">
                        <a:xfrm>
                          <a:off x="1680401" y="0"/>
                          <a:ext cx="114968" cy="132033"/>
                        </a:xfrm>
                        <a:custGeom>
                          <a:avLst/>
                          <a:gdLst>
                            <a:gd name="T0" fmla="*/ 265 w 265"/>
                            <a:gd name="T1" fmla="*/ 196 h 305"/>
                            <a:gd name="T2" fmla="*/ 0 w 265"/>
                            <a:gd name="T3" fmla="*/ 305 h 305"/>
                            <a:gd name="T4" fmla="*/ 0 w 265"/>
                            <a:gd name="T5" fmla="*/ 108 h 305"/>
                            <a:gd name="T6" fmla="*/ 265 w 265"/>
                            <a:gd name="T7" fmla="*/ 0 h 305"/>
                            <a:gd name="T8" fmla="*/ 265 w 265"/>
                            <a:gd name="T9" fmla="*/ 196 h 305"/>
                            <a:gd name="T10" fmla="*/ 265 w 265"/>
                            <a:gd name="T11" fmla="*/ 196 h 305"/>
                            <a:gd name="T12" fmla="*/ 265 w 265"/>
                            <a:gd name="T13" fmla="*/ 196 h 30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265" h="305">
                              <a:moveTo>
                                <a:pt x="265" y="196"/>
                              </a:moveTo>
                              <a:lnTo>
                                <a:pt x="0" y="305"/>
                              </a:lnTo>
                              <a:lnTo>
                                <a:pt x="0" y="108"/>
                              </a:lnTo>
                              <a:lnTo>
                                <a:pt x="265" y="0"/>
                              </a:lnTo>
                              <a:lnTo>
                                <a:pt x="265" y="196"/>
                              </a:lnTo>
                              <a:lnTo>
                                <a:pt x="265" y="196"/>
                              </a:lnTo>
                              <a:lnTo>
                                <a:pt x="265" y="196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g:grpSp>
                      <wpg:cNvPr id="5286" name="Group 5286"/>
                      <wpg:cNvGrpSpPr/>
                      <wpg:grpSpPr>
                        <a:xfrm>
                          <a:off x="1680401" y="43647"/>
                          <a:ext cx="477932" cy="87012"/>
                          <a:chOff x="0" y="0"/>
                          <a:chExt cx="361918" cy="87012"/>
                        </a:xfrm>
                      </wpg:grpSpPr>
                      <wps:wsp>
                        <wps:cNvPr id="5287" name="Freeform 222"/>
                        <wps:cNvSpPr>
                          <a:spLocks/>
                        </wps:cNvSpPr>
                        <wps:spPr bwMode="auto">
                          <a:xfrm>
                            <a:off x="15277" y="0"/>
                            <a:ext cx="346641" cy="87012"/>
                          </a:xfrm>
                          <a:custGeom>
                            <a:avLst/>
                            <a:gdLst>
                              <a:gd name="T0" fmla="*/ 693 w 799"/>
                              <a:gd name="T1" fmla="*/ 0 h 201"/>
                              <a:gd name="T2" fmla="*/ 586 w 799"/>
                              <a:gd name="T3" fmla="*/ 0 h 201"/>
                              <a:gd name="T4" fmla="*/ 0 w 799"/>
                              <a:gd name="T5" fmla="*/ 0 h 201"/>
                              <a:gd name="T6" fmla="*/ 0 w 799"/>
                              <a:gd name="T7" fmla="*/ 201 h 201"/>
                              <a:gd name="T8" fmla="*/ 586 w 799"/>
                              <a:gd name="T9" fmla="*/ 201 h 201"/>
                              <a:gd name="T10" fmla="*/ 693 w 799"/>
                              <a:gd name="T11" fmla="*/ 201 h 201"/>
                              <a:gd name="T12" fmla="*/ 799 w 799"/>
                              <a:gd name="T13" fmla="*/ 101 h 201"/>
                              <a:gd name="T14" fmla="*/ 693 w 799"/>
                              <a:gd name="T15" fmla="*/ 0 h 20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799" h="201">
                                <a:moveTo>
                                  <a:pt x="693" y="0"/>
                                </a:moveTo>
                                <a:lnTo>
                                  <a:pt x="58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01"/>
                                </a:lnTo>
                                <a:lnTo>
                                  <a:pt x="586" y="201"/>
                                </a:lnTo>
                                <a:lnTo>
                                  <a:pt x="693" y="201"/>
                                </a:lnTo>
                                <a:lnTo>
                                  <a:pt x="799" y="101"/>
                                </a:lnTo>
                                <a:lnTo>
                                  <a:pt x="69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5288" name="Freeform 225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350113" cy="87012"/>
                          </a:xfrm>
                          <a:custGeom>
                            <a:avLst/>
                            <a:gdLst>
                              <a:gd name="T0" fmla="*/ 701 w 807"/>
                              <a:gd name="T1" fmla="*/ 0 h 201"/>
                              <a:gd name="T2" fmla="*/ 586 w 807"/>
                              <a:gd name="T3" fmla="*/ 0 h 201"/>
                              <a:gd name="T4" fmla="*/ 0 w 807"/>
                              <a:gd name="T5" fmla="*/ 0 h 201"/>
                              <a:gd name="T6" fmla="*/ 0 w 807"/>
                              <a:gd name="T7" fmla="*/ 201 h 201"/>
                              <a:gd name="T8" fmla="*/ 586 w 807"/>
                              <a:gd name="T9" fmla="*/ 201 h 201"/>
                              <a:gd name="T10" fmla="*/ 701 w 807"/>
                              <a:gd name="T11" fmla="*/ 201 h 201"/>
                              <a:gd name="T12" fmla="*/ 807 w 807"/>
                              <a:gd name="T13" fmla="*/ 101 h 201"/>
                              <a:gd name="T14" fmla="*/ 701 w 807"/>
                              <a:gd name="T15" fmla="*/ 0 h 20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807" h="201">
                                <a:moveTo>
                                  <a:pt x="701" y="0"/>
                                </a:moveTo>
                                <a:lnTo>
                                  <a:pt x="58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01"/>
                                </a:lnTo>
                                <a:lnTo>
                                  <a:pt x="586" y="201"/>
                                </a:lnTo>
                                <a:lnTo>
                                  <a:pt x="701" y="201"/>
                                </a:lnTo>
                                <a:lnTo>
                                  <a:pt x="807" y="101"/>
                                </a:lnTo>
                                <a:lnTo>
                                  <a:pt x="7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tx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</wpg:grpSp>
                  </wpg:wg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group w14:anchorId="0642CD6B" id="Group 5283" o:spid="_x0000_s1026" alt="Label design" style="position:absolute;margin-left:-14.25pt;margin-top:428.45pt;width:180.6pt;height:10.35pt;z-index:251701248;mso-width-relative:margin" coordorigin="-1353" coordsize="22936,13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">
              <v:shape id="Freeform 223" o:spid="_x0000_s1027" style="position:absolute;left:-1353;width:19286;height:838;visibility:visible;mso-wrap-style:square;v-text-anchor:top" coordsize="4341,1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" path="m4341,l,,,194r4341,l4341,r,xe" fillcolor="#32416e [3215]" stroked="f">
                <v:path arrowok="t" o:connecttype="custom" o:connectlocs="1928631,0;0,0;0,83820;1928631,83820;1928631,0;1928631,0" o:connectangles="0,0,0,0,0,0"/>
              </v:shape>
              <v:shape id="Freeform 224" o:spid="_x0000_s1028" style="position:absolute;left:16804;width:1149;height:1320;visibility:visible;mso-wrap-style:square;v-text-anchor:top" coordsize="265,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" path="m265,196l,305,,108,265,r,196l265,196r,xe" fillcolor="#7b97b7 [3207]" stroked="f">
                <v:path arrowok="t" o:connecttype="custom" o:connectlocs="114968,84847;0,132033;0,46753;114968,0;114968,84847;114968,84847;114968,84847" o:connectangles="0,0,0,0,0,0,0"/>
              </v:shape>
              <v:group id="Group 5286" o:spid="_x0000_s1029" style="position:absolute;left:16804;top:436;width:4779;height:870" coordsize="361918,870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">
                <v:shape id="Freeform 222" o:spid="_x0000_s1030" style="position:absolute;left:15277;width:346641;height:87012;visibility:visible;mso-wrap-style:square;v-text-anchor:top" coordsize="799,2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" path="m693,l586,,,,,201r586,l693,201,799,101,693,xe" fillcolor="#bbbdbf [3208]" stroked="f">
                  <v:path arrowok="t" o:connecttype="custom" o:connectlocs="300654,0;254232,0;0,0;0,87012;254232,87012;300654,87012;346641,43722;300654,0" o:connectangles="0,0,0,0,0,0,0,0"/>
                </v:shape>
                <v:shape id="Freeform 225" o:spid="_x0000_s1031" style="position:absolute;width:350113;height:87012;visibility:visible;mso-wrap-style:square;v-text-anchor:top" coordsize="807,2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" path="m701,l586,,,,,201r586,l701,201,807,101,701,xe" fillcolor="#32416e [3215]" stroked="f">
                  <v:path arrowok="t" o:connecttype="custom" o:connectlocs="304125,0;254233,0;0,0;0,87012;254233,87012;304125,87012;350113,43722;304125,0" o:connectangles="0,0,0,0,0,0,0,0"/>
                </v:shape>
              </v:group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705344" behindDoc="0" locked="0" layoutInCell="1" allowOverlap="1" wp14:anchorId="46F3E806" wp14:editId="1619003B">
              <wp:simplePos x="0" y="0"/>
              <wp:positionH relativeFrom="column">
                <wp:posOffset>-180975</wp:posOffset>
              </wp:positionH>
              <wp:positionV relativeFrom="paragraph">
                <wp:posOffset>6358255</wp:posOffset>
              </wp:positionV>
              <wp:extent cx="2293620" cy="131445"/>
              <wp:effectExtent l="0" t="0" r="0" b="1905"/>
              <wp:wrapNone/>
              <wp:docPr id="5301" name="Group 5301" descr="Label design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293620" cy="131445"/>
                        <a:chOff x="-135305" y="0"/>
                        <a:chExt cx="2293638" cy="132033"/>
                      </a:xfrm>
                    </wpg:grpSpPr>
                    <wps:wsp>
                      <wps:cNvPr id="5302" name="Freeform 223"/>
                      <wps:cNvSpPr>
                        <a:spLocks/>
                      </wps:cNvSpPr>
                      <wps:spPr bwMode="auto">
                        <a:xfrm>
                          <a:off x="-135305" y="0"/>
                          <a:ext cx="1928631" cy="83820"/>
                        </a:xfrm>
                        <a:custGeom>
                          <a:avLst/>
                          <a:gdLst>
                            <a:gd name="T0" fmla="*/ 4341 w 4341"/>
                            <a:gd name="T1" fmla="*/ 0 h 194"/>
                            <a:gd name="T2" fmla="*/ 0 w 4341"/>
                            <a:gd name="T3" fmla="*/ 0 h 194"/>
                            <a:gd name="T4" fmla="*/ 0 w 4341"/>
                            <a:gd name="T5" fmla="*/ 194 h 194"/>
                            <a:gd name="T6" fmla="*/ 4341 w 4341"/>
                            <a:gd name="T7" fmla="*/ 194 h 194"/>
                            <a:gd name="T8" fmla="*/ 4341 w 4341"/>
                            <a:gd name="T9" fmla="*/ 0 h 194"/>
                            <a:gd name="T10" fmla="*/ 4341 w 4341"/>
                            <a:gd name="T11" fmla="*/ 0 h 19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4341" h="194">
                              <a:moveTo>
                                <a:pt x="4341" y="0"/>
                              </a:moveTo>
                              <a:lnTo>
                                <a:pt x="0" y="0"/>
                              </a:lnTo>
                              <a:lnTo>
                                <a:pt x="0" y="194"/>
                              </a:lnTo>
                              <a:lnTo>
                                <a:pt x="4341" y="194"/>
                              </a:lnTo>
                              <a:lnTo>
                                <a:pt x="4341" y="0"/>
                              </a:lnTo>
                              <a:lnTo>
                                <a:pt x="4341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5303" name="Freeform 224"/>
                      <wps:cNvSpPr>
                        <a:spLocks/>
                      </wps:cNvSpPr>
                      <wps:spPr bwMode="auto">
                        <a:xfrm>
                          <a:off x="1680401" y="0"/>
                          <a:ext cx="114968" cy="132033"/>
                        </a:xfrm>
                        <a:custGeom>
                          <a:avLst/>
                          <a:gdLst>
                            <a:gd name="T0" fmla="*/ 265 w 265"/>
                            <a:gd name="T1" fmla="*/ 196 h 305"/>
                            <a:gd name="T2" fmla="*/ 0 w 265"/>
                            <a:gd name="T3" fmla="*/ 305 h 305"/>
                            <a:gd name="T4" fmla="*/ 0 w 265"/>
                            <a:gd name="T5" fmla="*/ 108 h 305"/>
                            <a:gd name="T6" fmla="*/ 265 w 265"/>
                            <a:gd name="T7" fmla="*/ 0 h 305"/>
                            <a:gd name="T8" fmla="*/ 265 w 265"/>
                            <a:gd name="T9" fmla="*/ 196 h 305"/>
                            <a:gd name="T10" fmla="*/ 265 w 265"/>
                            <a:gd name="T11" fmla="*/ 196 h 305"/>
                            <a:gd name="T12" fmla="*/ 265 w 265"/>
                            <a:gd name="T13" fmla="*/ 196 h 30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265" h="305">
                              <a:moveTo>
                                <a:pt x="265" y="196"/>
                              </a:moveTo>
                              <a:lnTo>
                                <a:pt x="0" y="305"/>
                              </a:lnTo>
                              <a:lnTo>
                                <a:pt x="0" y="108"/>
                              </a:lnTo>
                              <a:lnTo>
                                <a:pt x="265" y="0"/>
                              </a:lnTo>
                              <a:lnTo>
                                <a:pt x="265" y="196"/>
                              </a:lnTo>
                              <a:lnTo>
                                <a:pt x="265" y="196"/>
                              </a:lnTo>
                              <a:lnTo>
                                <a:pt x="265" y="196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g:grpSp>
                      <wpg:cNvPr id="5304" name="Group 5304"/>
                      <wpg:cNvGrpSpPr/>
                      <wpg:grpSpPr>
                        <a:xfrm>
                          <a:off x="1680401" y="43647"/>
                          <a:ext cx="477932" cy="87012"/>
                          <a:chOff x="0" y="0"/>
                          <a:chExt cx="361918" cy="87012"/>
                        </a:xfrm>
                      </wpg:grpSpPr>
                      <wps:wsp>
                        <wps:cNvPr id="5305" name="Freeform 222"/>
                        <wps:cNvSpPr>
                          <a:spLocks/>
                        </wps:cNvSpPr>
                        <wps:spPr bwMode="auto">
                          <a:xfrm>
                            <a:off x="15277" y="0"/>
                            <a:ext cx="346641" cy="87012"/>
                          </a:xfrm>
                          <a:custGeom>
                            <a:avLst/>
                            <a:gdLst>
                              <a:gd name="T0" fmla="*/ 693 w 799"/>
                              <a:gd name="T1" fmla="*/ 0 h 201"/>
                              <a:gd name="T2" fmla="*/ 586 w 799"/>
                              <a:gd name="T3" fmla="*/ 0 h 201"/>
                              <a:gd name="T4" fmla="*/ 0 w 799"/>
                              <a:gd name="T5" fmla="*/ 0 h 201"/>
                              <a:gd name="T6" fmla="*/ 0 w 799"/>
                              <a:gd name="T7" fmla="*/ 201 h 201"/>
                              <a:gd name="T8" fmla="*/ 586 w 799"/>
                              <a:gd name="T9" fmla="*/ 201 h 201"/>
                              <a:gd name="T10" fmla="*/ 693 w 799"/>
                              <a:gd name="T11" fmla="*/ 201 h 201"/>
                              <a:gd name="T12" fmla="*/ 799 w 799"/>
                              <a:gd name="T13" fmla="*/ 101 h 201"/>
                              <a:gd name="T14" fmla="*/ 693 w 799"/>
                              <a:gd name="T15" fmla="*/ 0 h 20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799" h="201">
                                <a:moveTo>
                                  <a:pt x="693" y="0"/>
                                </a:moveTo>
                                <a:lnTo>
                                  <a:pt x="58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01"/>
                                </a:lnTo>
                                <a:lnTo>
                                  <a:pt x="586" y="201"/>
                                </a:lnTo>
                                <a:lnTo>
                                  <a:pt x="693" y="201"/>
                                </a:lnTo>
                                <a:lnTo>
                                  <a:pt x="799" y="101"/>
                                </a:lnTo>
                                <a:lnTo>
                                  <a:pt x="69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5306" name="Freeform 225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350113" cy="87012"/>
                          </a:xfrm>
                          <a:custGeom>
                            <a:avLst/>
                            <a:gdLst>
                              <a:gd name="T0" fmla="*/ 701 w 807"/>
                              <a:gd name="T1" fmla="*/ 0 h 201"/>
                              <a:gd name="T2" fmla="*/ 586 w 807"/>
                              <a:gd name="T3" fmla="*/ 0 h 201"/>
                              <a:gd name="T4" fmla="*/ 0 w 807"/>
                              <a:gd name="T5" fmla="*/ 0 h 201"/>
                              <a:gd name="T6" fmla="*/ 0 w 807"/>
                              <a:gd name="T7" fmla="*/ 201 h 201"/>
                              <a:gd name="T8" fmla="*/ 586 w 807"/>
                              <a:gd name="T9" fmla="*/ 201 h 201"/>
                              <a:gd name="T10" fmla="*/ 701 w 807"/>
                              <a:gd name="T11" fmla="*/ 201 h 201"/>
                              <a:gd name="T12" fmla="*/ 807 w 807"/>
                              <a:gd name="T13" fmla="*/ 101 h 201"/>
                              <a:gd name="T14" fmla="*/ 701 w 807"/>
                              <a:gd name="T15" fmla="*/ 0 h 20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807" h="201">
                                <a:moveTo>
                                  <a:pt x="701" y="0"/>
                                </a:moveTo>
                                <a:lnTo>
                                  <a:pt x="58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01"/>
                                </a:lnTo>
                                <a:lnTo>
                                  <a:pt x="586" y="201"/>
                                </a:lnTo>
                                <a:lnTo>
                                  <a:pt x="701" y="201"/>
                                </a:lnTo>
                                <a:lnTo>
                                  <a:pt x="807" y="101"/>
                                </a:lnTo>
                                <a:lnTo>
                                  <a:pt x="7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tx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</wpg:grpSp>
                  </wpg:wg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group w14:anchorId="20CCFBB2" id="Group 5301" o:spid="_x0000_s1026" alt="Label design" style="position:absolute;margin-left:-14.25pt;margin-top:500.65pt;width:180.6pt;height:10.35pt;z-index:251705344;mso-width-relative:margin" coordorigin="-1353" coordsize="22936,13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">
              <v:shape id="Freeform 223" o:spid="_x0000_s1027" style="position:absolute;left:-1353;width:19286;height:838;visibility:visible;mso-wrap-style:square;v-text-anchor:top" coordsize="4341,1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" path="m4341,l,,,194r4341,l4341,r,xe" fillcolor="#32416e [3215]" stroked="f">
                <v:path arrowok="t" o:connecttype="custom" o:connectlocs="1928631,0;0,0;0,83820;1928631,83820;1928631,0;1928631,0" o:connectangles="0,0,0,0,0,0"/>
              </v:shape>
              <v:shape id="Freeform 224" o:spid="_x0000_s1028" style="position:absolute;left:16804;width:1149;height:1320;visibility:visible;mso-wrap-style:square;v-text-anchor:top" coordsize="265,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" path="m265,196l,305,,108,265,r,196l265,196r,xe" fillcolor="#7b97b7 [3207]" stroked="f">
                <v:path arrowok="t" o:connecttype="custom" o:connectlocs="114968,84847;0,132033;0,46753;114968,0;114968,84847;114968,84847;114968,84847" o:connectangles="0,0,0,0,0,0,0"/>
              </v:shape>
              <v:group id="Group 5304" o:spid="_x0000_s1029" style="position:absolute;left:16804;top:436;width:4779;height:870" coordsize="361918,870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">
                <v:shape id="Freeform 222" o:spid="_x0000_s1030" style="position:absolute;left:15277;width:346641;height:87012;visibility:visible;mso-wrap-style:square;v-text-anchor:top" coordsize="799,2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" path="m693,l586,,,,,201r586,l693,201,799,101,693,xe" fillcolor="#bbbdbf [3208]" stroked="f">
                  <v:path arrowok="t" o:connecttype="custom" o:connectlocs="300654,0;254232,0;0,0;0,87012;254232,87012;300654,87012;346641,43722;300654,0" o:connectangles="0,0,0,0,0,0,0,0"/>
                </v:shape>
                <v:shape id="Freeform 225" o:spid="_x0000_s1031" style="position:absolute;width:350113;height:87012;visibility:visible;mso-wrap-style:square;v-text-anchor:top" coordsize="807,2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" path="m701,l586,,,,,201r586,l701,201,807,101,701,xe" fillcolor="#32416e [3215]" stroked="f">
                  <v:path arrowok="t" o:connecttype="custom" o:connectlocs="304125,0;254233,0;0,0;0,87012;254233,87012;304125,87012;350113,43722;304125,0" o:connectangles="0,0,0,0,0,0,0,0"/>
                </v:shape>
              </v:group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709440" behindDoc="0" locked="0" layoutInCell="1" allowOverlap="1" wp14:anchorId="582A86F0" wp14:editId="7287852B">
              <wp:simplePos x="0" y="0"/>
              <wp:positionH relativeFrom="column">
                <wp:posOffset>-176530</wp:posOffset>
              </wp:positionH>
              <wp:positionV relativeFrom="paragraph">
                <wp:posOffset>7265035</wp:posOffset>
              </wp:positionV>
              <wp:extent cx="2293620" cy="131445"/>
              <wp:effectExtent l="0" t="0" r="0" b="1905"/>
              <wp:wrapNone/>
              <wp:docPr id="5319" name="Group 5319" descr="Label design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293620" cy="131445"/>
                        <a:chOff x="-135305" y="0"/>
                        <a:chExt cx="2293638" cy="132033"/>
                      </a:xfrm>
                    </wpg:grpSpPr>
                    <wps:wsp>
                      <wps:cNvPr id="5320" name="Freeform 223"/>
                      <wps:cNvSpPr>
                        <a:spLocks/>
                      </wps:cNvSpPr>
                      <wps:spPr bwMode="auto">
                        <a:xfrm>
                          <a:off x="-135305" y="0"/>
                          <a:ext cx="1928631" cy="83820"/>
                        </a:xfrm>
                        <a:custGeom>
                          <a:avLst/>
                          <a:gdLst>
                            <a:gd name="T0" fmla="*/ 4341 w 4341"/>
                            <a:gd name="T1" fmla="*/ 0 h 194"/>
                            <a:gd name="T2" fmla="*/ 0 w 4341"/>
                            <a:gd name="T3" fmla="*/ 0 h 194"/>
                            <a:gd name="T4" fmla="*/ 0 w 4341"/>
                            <a:gd name="T5" fmla="*/ 194 h 194"/>
                            <a:gd name="T6" fmla="*/ 4341 w 4341"/>
                            <a:gd name="T7" fmla="*/ 194 h 194"/>
                            <a:gd name="T8" fmla="*/ 4341 w 4341"/>
                            <a:gd name="T9" fmla="*/ 0 h 194"/>
                            <a:gd name="T10" fmla="*/ 4341 w 4341"/>
                            <a:gd name="T11" fmla="*/ 0 h 19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4341" h="194">
                              <a:moveTo>
                                <a:pt x="4341" y="0"/>
                              </a:moveTo>
                              <a:lnTo>
                                <a:pt x="0" y="0"/>
                              </a:lnTo>
                              <a:lnTo>
                                <a:pt x="0" y="194"/>
                              </a:lnTo>
                              <a:lnTo>
                                <a:pt x="4341" y="194"/>
                              </a:lnTo>
                              <a:lnTo>
                                <a:pt x="4341" y="0"/>
                              </a:lnTo>
                              <a:lnTo>
                                <a:pt x="4341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5321" name="Freeform 224"/>
                      <wps:cNvSpPr>
                        <a:spLocks/>
                      </wps:cNvSpPr>
                      <wps:spPr bwMode="auto">
                        <a:xfrm>
                          <a:off x="1680401" y="0"/>
                          <a:ext cx="114968" cy="132033"/>
                        </a:xfrm>
                        <a:custGeom>
                          <a:avLst/>
                          <a:gdLst>
                            <a:gd name="T0" fmla="*/ 265 w 265"/>
                            <a:gd name="T1" fmla="*/ 196 h 305"/>
                            <a:gd name="T2" fmla="*/ 0 w 265"/>
                            <a:gd name="T3" fmla="*/ 305 h 305"/>
                            <a:gd name="T4" fmla="*/ 0 w 265"/>
                            <a:gd name="T5" fmla="*/ 108 h 305"/>
                            <a:gd name="T6" fmla="*/ 265 w 265"/>
                            <a:gd name="T7" fmla="*/ 0 h 305"/>
                            <a:gd name="T8" fmla="*/ 265 w 265"/>
                            <a:gd name="T9" fmla="*/ 196 h 305"/>
                            <a:gd name="T10" fmla="*/ 265 w 265"/>
                            <a:gd name="T11" fmla="*/ 196 h 305"/>
                            <a:gd name="T12" fmla="*/ 265 w 265"/>
                            <a:gd name="T13" fmla="*/ 196 h 30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265" h="305">
                              <a:moveTo>
                                <a:pt x="265" y="196"/>
                              </a:moveTo>
                              <a:lnTo>
                                <a:pt x="0" y="305"/>
                              </a:lnTo>
                              <a:lnTo>
                                <a:pt x="0" y="108"/>
                              </a:lnTo>
                              <a:lnTo>
                                <a:pt x="265" y="0"/>
                              </a:lnTo>
                              <a:lnTo>
                                <a:pt x="265" y="196"/>
                              </a:lnTo>
                              <a:lnTo>
                                <a:pt x="265" y="196"/>
                              </a:lnTo>
                              <a:lnTo>
                                <a:pt x="265" y="196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g:grpSp>
                      <wpg:cNvPr id="5322" name="Group 5322"/>
                      <wpg:cNvGrpSpPr/>
                      <wpg:grpSpPr>
                        <a:xfrm>
                          <a:off x="1680401" y="43647"/>
                          <a:ext cx="477932" cy="87012"/>
                          <a:chOff x="0" y="0"/>
                          <a:chExt cx="361918" cy="87012"/>
                        </a:xfrm>
                      </wpg:grpSpPr>
                      <wps:wsp>
                        <wps:cNvPr id="5323" name="Freeform 222"/>
                        <wps:cNvSpPr>
                          <a:spLocks/>
                        </wps:cNvSpPr>
                        <wps:spPr bwMode="auto">
                          <a:xfrm>
                            <a:off x="15277" y="0"/>
                            <a:ext cx="346641" cy="87012"/>
                          </a:xfrm>
                          <a:custGeom>
                            <a:avLst/>
                            <a:gdLst>
                              <a:gd name="T0" fmla="*/ 693 w 799"/>
                              <a:gd name="T1" fmla="*/ 0 h 201"/>
                              <a:gd name="T2" fmla="*/ 586 w 799"/>
                              <a:gd name="T3" fmla="*/ 0 h 201"/>
                              <a:gd name="T4" fmla="*/ 0 w 799"/>
                              <a:gd name="T5" fmla="*/ 0 h 201"/>
                              <a:gd name="T6" fmla="*/ 0 w 799"/>
                              <a:gd name="T7" fmla="*/ 201 h 201"/>
                              <a:gd name="T8" fmla="*/ 586 w 799"/>
                              <a:gd name="T9" fmla="*/ 201 h 201"/>
                              <a:gd name="T10" fmla="*/ 693 w 799"/>
                              <a:gd name="T11" fmla="*/ 201 h 201"/>
                              <a:gd name="T12" fmla="*/ 799 w 799"/>
                              <a:gd name="T13" fmla="*/ 101 h 201"/>
                              <a:gd name="T14" fmla="*/ 693 w 799"/>
                              <a:gd name="T15" fmla="*/ 0 h 20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799" h="201">
                                <a:moveTo>
                                  <a:pt x="693" y="0"/>
                                </a:moveTo>
                                <a:lnTo>
                                  <a:pt x="58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01"/>
                                </a:lnTo>
                                <a:lnTo>
                                  <a:pt x="586" y="201"/>
                                </a:lnTo>
                                <a:lnTo>
                                  <a:pt x="693" y="201"/>
                                </a:lnTo>
                                <a:lnTo>
                                  <a:pt x="799" y="101"/>
                                </a:lnTo>
                                <a:lnTo>
                                  <a:pt x="69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5324" name="Freeform 225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350113" cy="87012"/>
                          </a:xfrm>
                          <a:custGeom>
                            <a:avLst/>
                            <a:gdLst>
                              <a:gd name="T0" fmla="*/ 701 w 807"/>
                              <a:gd name="T1" fmla="*/ 0 h 201"/>
                              <a:gd name="T2" fmla="*/ 586 w 807"/>
                              <a:gd name="T3" fmla="*/ 0 h 201"/>
                              <a:gd name="T4" fmla="*/ 0 w 807"/>
                              <a:gd name="T5" fmla="*/ 0 h 201"/>
                              <a:gd name="T6" fmla="*/ 0 w 807"/>
                              <a:gd name="T7" fmla="*/ 201 h 201"/>
                              <a:gd name="T8" fmla="*/ 586 w 807"/>
                              <a:gd name="T9" fmla="*/ 201 h 201"/>
                              <a:gd name="T10" fmla="*/ 701 w 807"/>
                              <a:gd name="T11" fmla="*/ 201 h 201"/>
                              <a:gd name="T12" fmla="*/ 807 w 807"/>
                              <a:gd name="T13" fmla="*/ 101 h 201"/>
                              <a:gd name="T14" fmla="*/ 701 w 807"/>
                              <a:gd name="T15" fmla="*/ 0 h 20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807" h="201">
                                <a:moveTo>
                                  <a:pt x="701" y="0"/>
                                </a:moveTo>
                                <a:lnTo>
                                  <a:pt x="58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01"/>
                                </a:lnTo>
                                <a:lnTo>
                                  <a:pt x="586" y="201"/>
                                </a:lnTo>
                                <a:lnTo>
                                  <a:pt x="701" y="201"/>
                                </a:lnTo>
                                <a:lnTo>
                                  <a:pt x="807" y="101"/>
                                </a:lnTo>
                                <a:lnTo>
                                  <a:pt x="7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tx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</wpg:grpSp>
                  </wpg:wg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group w14:anchorId="2E64BB66" id="Group 5319" o:spid="_x0000_s1026" alt="Label design" style="position:absolute;margin-left:-13.9pt;margin-top:572.05pt;width:180.6pt;height:10.35pt;z-index:251709440;mso-width-relative:margin" coordorigin="-1353" coordsize="22936,13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">
              <v:shape id="Freeform 223" o:spid="_x0000_s1027" style="position:absolute;left:-1353;width:19286;height:838;visibility:visible;mso-wrap-style:square;v-text-anchor:top" coordsize="4341,1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" path="m4341,l,,,194r4341,l4341,r,xe" fillcolor="#32416e [3215]" stroked="f">
                <v:path arrowok="t" o:connecttype="custom" o:connectlocs="1928631,0;0,0;0,83820;1928631,83820;1928631,0;1928631,0" o:connectangles="0,0,0,0,0,0"/>
              </v:shape>
              <v:shape id="Freeform 224" o:spid="_x0000_s1028" style="position:absolute;left:16804;width:1149;height:1320;visibility:visible;mso-wrap-style:square;v-text-anchor:top" coordsize="265,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" path="m265,196l,305,,108,265,r,196l265,196r,xe" fillcolor="#7b97b7 [3207]" stroked="f">
                <v:path arrowok="t" o:connecttype="custom" o:connectlocs="114968,84847;0,132033;0,46753;114968,0;114968,84847;114968,84847;114968,84847" o:connectangles="0,0,0,0,0,0,0"/>
              </v:shape>
              <v:group id="Group 5322" o:spid="_x0000_s1029" style="position:absolute;left:16804;top:436;width:4779;height:870" coordsize="361918,870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">
                <v:shape id="Freeform 222" o:spid="_x0000_s1030" style="position:absolute;left:15277;width:346641;height:87012;visibility:visible;mso-wrap-style:square;v-text-anchor:top" coordsize="799,2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" path="m693,l586,,,,,201r586,l693,201,799,101,693,xe" fillcolor="#bbbdbf [3208]" stroked="f">
                  <v:path arrowok="t" o:connecttype="custom" o:connectlocs="300654,0;254232,0;0,0;0,87012;254232,87012;300654,87012;346641,43722;300654,0" o:connectangles="0,0,0,0,0,0,0,0"/>
                </v:shape>
                <v:shape id="Freeform 225" o:spid="_x0000_s1031" style="position:absolute;width:350113;height:87012;visibility:visible;mso-wrap-style:square;v-text-anchor:top" coordsize="807,2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" path="m701,l586,,,,,201r586,l701,201,807,101,701,xe" fillcolor="#32416e [3215]" stroked="f">
                  <v:path arrowok="t" o:connecttype="custom" o:connectlocs="304125,0;254233,0;0,0;0,87012;254233,87012;304125,87012;350113,43722;304125,0" o:connectangles="0,0,0,0,0,0,0,0"/>
                </v:shape>
              </v:group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713536" behindDoc="0" locked="0" layoutInCell="1" allowOverlap="1" wp14:anchorId="540CB69C" wp14:editId="06C65F68">
              <wp:simplePos x="0" y="0"/>
              <wp:positionH relativeFrom="column">
                <wp:posOffset>-180340</wp:posOffset>
              </wp:positionH>
              <wp:positionV relativeFrom="paragraph">
                <wp:posOffset>8180705</wp:posOffset>
              </wp:positionV>
              <wp:extent cx="2293620" cy="131445"/>
              <wp:effectExtent l="0" t="0" r="0" b="1905"/>
              <wp:wrapNone/>
              <wp:docPr id="5337" name="Group 5337" descr="Label design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293620" cy="131445"/>
                        <a:chOff x="-135305" y="0"/>
                        <a:chExt cx="2293638" cy="132033"/>
                      </a:xfrm>
                    </wpg:grpSpPr>
                    <wps:wsp>
                      <wps:cNvPr id="5338" name="Freeform 223"/>
                      <wps:cNvSpPr>
                        <a:spLocks/>
                      </wps:cNvSpPr>
                      <wps:spPr bwMode="auto">
                        <a:xfrm>
                          <a:off x="-135305" y="0"/>
                          <a:ext cx="1928631" cy="83820"/>
                        </a:xfrm>
                        <a:custGeom>
                          <a:avLst/>
                          <a:gdLst>
                            <a:gd name="T0" fmla="*/ 4341 w 4341"/>
                            <a:gd name="T1" fmla="*/ 0 h 194"/>
                            <a:gd name="T2" fmla="*/ 0 w 4341"/>
                            <a:gd name="T3" fmla="*/ 0 h 194"/>
                            <a:gd name="T4" fmla="*/ 0 w 4341"/>
                            <a:gd name="T5" fmla="*/ 194 h 194"/>
                            <a:gd name="T6" fmla="*/ 4341 w 4341"/>
                            <a:gd name="T7" fmla="*/ 194 h 194"/>
                            <a:gd name="T8" fmla="*/ 4341 w 4341"/>
                            <a:gd name="T9" fmla="*/ 0 h 194"/>
                            <a:gd name="T10" fmla="*/ 4341 w 4341"/>
                            <a:gd name="T11" fmla="*/ 0 h 19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4341" h="194">
                              <a:moveTo>
                                <a:pt x="4341" y="0"/>
                              </a:moveTo>
                              <a:lnTo>
                                <a:pt x="0" y="0"/>
                              </a:lnTo>
                              <a:lnTo>
                                <a:pt x="0" y="194"/>
                              </a:lnTo>
                              <a:lnTo>
                                <a:pt x="4341" y="194"/>
                              </a:lnTo>
                              <a:lnTo>
                                <a:pt x="4341" y="0"/>
                              </a:lnTo>
                              <a:lnTo>
                                <a:pt x="4341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5339" name="Freeform 224"/>
                      <wps:cNvSpPr>
                        <a:spLocks/>
                      </wps:cNvSpPr>
                      <wps:spPr bwMode="auto">
                        <a:xfrm>
                          <a:off x="1680401" y="0"/>
                          <a:ext cx="114968" cy="132033"/>
                        </a:xfrm>
                        <a:custGeom>
                          <a:avLst/>
                          <a:gdLst>
                            <a:gd name="T0" fmla="*/ 265 w 265"/>
                            <a:gd name="T1" fmla="*/ 196 h 305"/>
                            <a:gd name="T2" fmla="*/ 0 w 265"/>
                            <a:gd name="T3" fmla="*/ 305 h 305"/>
                            <a:gd name="T4" fmla="*/ 0 w 265"/>
                            <a:gd name="T5" fmla="*/ 108 h 305"/>
                            <a:gd name="T6" fmla="*/ 265 w 265"/>
                            <a:gd name="T7" fmla="*/ 0 h 305"/>
                            <a:gd name="T8" fmla="*/ 265 w 265"/>
                            <a:gd name="T9" fmla="*/ 196 h 305"/>
                            <a:gd name="T10" fmla="*/ 265 w 265"/>
                            <a:gd name="T11" fmla="*/ 196 h 305"/>
                            <a:gd name="T12" fmla="*/ 265 w 265"/>
                            <a:gd name="T13" fmla="*/ 196 h 30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265" h="305">
                              <a:moveTo>
                                <a:pt x="265" y="196"/>
                              </a:moveTo>
                              <a:lnTo>
                                <a:pt x="0" y="305"/>
                              </a:lnTo>
                              <a:lnTo>
                                <a:pt x="0" y="108"/>
                              </a:lnTo>
                              <a:lnTo>
                                <a:pt x="265" y="0"/>
                              </a:lnTo>
                              <a:lnTo>
                                <a:pt x="265" y="196"/>
                              </a:lnTo>
                              <a:lnTo>
                                <a:pt x="265" y="196"/>
                              </a:lnTo>
                              <a:lnTo>
                                <a:pt x="265" y="196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g:grpSp>
                      <wpg:cNvPr id="5340" name="Group 5340"/>
                      <wpg:cNvGrpSpPr/>
                      <wpg:grpSpPr>
                        <a:xfrm>
                          <a:off x="1680401" y="43647"/>
                          <a:ext cx="477932" cy="87012"/>
                          <a:chOff x="0" y="0"/>
                          <a:chExt cx="361918" cy="87012"/>
                        </a:xfrm>
                      </wpg:grpSpPr>
                      <wps:wsp>
                        <wps:cNvPr id="5341" name="Freeform 222"/>
                        <wps:cNvSpPr>
                          <a:spLocks/>
                        </wps:cNvSpPr>
                        <wps:spPr bwMode="auto">
                          <a:xfrm>
                            <a:off x="15277" y="0"/>
                            <a:ext cx="346641" cy="87012"/>
                          </a:xfrm>
                          <a:custGeom>
                            <a:avLst/>
                            <a:gdLst>
                              <a:gd name="T0" fmla="*/ 693 w 799"/>
                              <a:gd name="T1" fmla="*/ 0 h 201"/>
                              <a:gd name="T2" fmla="*/ 586 w 799"/>
                              <a:gd name="T3" fmla="*/ 0 h 201"/>
                              <a:gd name="T4" fmla="*/ 0 w 799"/>
                              <a:gd name="T5" fmla="*/ 0 h 201"/>
                              <a:gd name="T6" fmla="*/ 0 w 799"/>
                              <a:gd name="T7" fmla="*/ 201 h 201"/>
                              <a:gd name="T8" fmla="*/ 586 w 799"/>
                              <a:gd name="T9" fmla="*/ 201 h 201"/>
                              <a:gd name="T10" fmla="*/ 693 w 799"/>
                              <a:gd name="T11" fmla="*/ 201 h 201"/>
                              <a:gd name="T12" fmla="*/ 799 w 799"/>
                              <a:gd name="T13" fmla="*/ 101 h 201"/>
                              <a:gd name="T14" fmla="*/ 693 w 799"/>
                              <a:gd name="T15" fmla="*/ 0 h 20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799" h="201">
                                <a:moveTo>
                                  <a:pt x="693" y="0"/>
                                </a:moveTo>
                                <a:lnTo>
                                  <a:pt x="58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01"/>
                                </a:lnTo>
                                <a:lnTo>
                                  <a:pt x="586" y="201"/>
                                </a:lnTo>
                                <a:lnTo>
                                  <a:pt x="693" y="201"/>
                                </a:lnTo>
                                <a:lnTo>
                                  <a:pt x="799" y="101"/>
                                </a:lnTo>
                                <a:lnTo>
                                  <a:pt x="69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5342" name="Freeform 225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350113" cy="87012"/>
                          </a:xfrm>
                          <a:custGeom>
                            <a:avLst/>
                            <a:gdLst>
                              <a:gd name="T0" fmla="*/ 701 w 807"/>
                              <a:gd name="T1" fmla="*/ 0 h 201"/>
                              <a:gd name="T2" fmla="*/ 586 w 807"/>
                              <a:gd name="T3" fmla="*/ 0 h 201"/>
                              <a:gd name="T4" fmla="*/ 0 w 807"/>
                              <a:gd name="T5" fmla="*/ 0 h 201"/>
                              <a:gd name="T6" fmla="*/ 0 w 807"/>
                              <a:gd name="T7" fmla="*/ 201 h 201"/>
                              <a:gd name="T8" fmla="*/ 586 w 807"/>
                              <a:gd name="T9" fmla="*/ 201 h 201"/>
                              <a:gd name="T10" fmla="*/ 701 w 807"/>
                              <a:gd name="T11" fmla="*/ 201 h 201"/>
                              <a:gd name="T12" fmla="*/ 807 w 807"/>
                              <a:gd name="T13" fmla="*/ 101 h 201"/>
                              <a:gd name="T14" fmla="*/ 701 w 807"/>
                              <a:gd name="T15" fmla="*/ 0 h 20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807" h="201">
                                <a:moveTo>
                                  <a:pt x="701" y="0"/>
                                </a:moveTo>
                                <a:lnTo>
                                  <a:pt x="58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01"/>
                                </a:lnTo>
                                <a:lnTo>
                                  <a:pt x="586" y="201"/>
                                </a:lnTo>
                                <a:lnTo>
                                  <a:pt x="701" y="201"/>
                                </a:lnTo>
                                <a:lnTo>
                                  <a:pt x="807" y="101"/>
                                </a:lnTo>
                                <a:lnTo>
                                  <a:pt x="7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tx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</wpg:grpSp>
                  </wpg:wg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group w14:anchorId="76E49187" id="Group 5337" o:spid="_x0000_s1026" alt="Label design" style="position:absolute;margin-left:-14.2pt;margin-top:644.15pt;width:180.6pt;height:10.35pt;z-index:251713536;mso-width-relative:margin" coordorigin="-1353" coordsize="22936,13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">
              <v:shape id="Freeform 223" o:spid="_x0000_s1027" style="position:absolute;left:-1353;width:19286;height:838;visibility:visible;mso-wrap-style:square;v-text-anchor:top" coordsize="4341,1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" path="m4341,l,,,194r4341,l4341,r,xe" fillcolor="#32416e [3215]" stroked="f">
                <v:path arrowok="t" o:connecttype="custom" o:connectlocs="1928631,0;0,0;0,83820;1928631,83820;1928631,0;1928631,0" o:connectangles="0,0,0,0,0,0"/>
              </v:shape>
              <v:shape id="Freeform 224" o:spid="_x0000_s1028" style="position:absolute;left:16804;width:1149;height:1320;visibility:visible;mso-wrap-style:square;v-text-anchor:top" coordsize="265,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" path="m265,196l,305,,108,265,r,196l265,196r,xe" fillcolor="#7b97b7 [3207]" stroked="f">
                <v:path arrowok="t" o:connecttype="custom" o:connectlocs="114968,84847;0,132033;0,46753;114968,0;114968,84847;114968,84847;114968,84847" o:connectangles="0,0,0,0,0,0,0"/>
              </v:shape>
              <v:group id="Group 5340" o:spid="_x0000_s1029" style="position:absolute;left:16804;top:436;width:4779;height:870" coordsize="361918,870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">
                <v:shape id="Freeform 222" o:spid="_x0000_s1030" style="position:absolute;left:15277;width:346641;height:87012;visibility:visible;mso-wrap-style:square;v-text-anchor:top" coordsize="799,2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" path="m693,l586,,,,,201r586,l693,201,799,101,693,xe" fillcolor="#bbbdbf [3208]" stroked="f">
                  <v:path arrowok="t" o:connecttype="custom" o:connectlocs="300654,0;254232,0;0,0;0,87012;254232,87012;300654,87012;346641,43722;300654,0" o:connectangles="0,0,0,0,0,0,0,0"/>
                </v:shape>
                <v:shape id="Freeform 225" o:spid="_x0000_s1031" style="position:absolute;width:350113;height:87012;visibility:visible;mso-wrap-style:square;v-text-anchor:top" coordsize="807,2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" path="m701,l586,,,,,201r586,l701,201,807,101,701,xe" fillcolor="#32416e [3215]" stroked="f">
                  <v:path arrowok="t" o:connecttype="custom" o:connectlocs="304125,0;254233,0;0,0;0,87012;254233,87012;304125,87012;350113,43722;304125,0" o:connectangles="0,0,0,0,0,0,0,0"/>
                </v:shape>
              </v:group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93056" behindDoc="0" locked="0" layoutInCell="1" allowOverlap="1" wp14:anchorId="0346DF5E" wp14:editId="50F3D0AB">
              <wp:simplePos x="0" y="0"/>
              <wp:positionH relativeFrom="column">
                <wp:posOffset>-172720</wp:posOffset>
              </wp:positionH>
              <wp:positionV relativeFrom="paragraph">
                <wp:posOffset>3615055</wp:posOffset>
              </wp:positionV>
              <wp:extent cx="2293620" cy="131445"/>
              <wp:effectExtent l="0" t="0" r="0" b="1905"/>
              <wp:wrapNone/>
              <wp:docPr id="5247" name="Group 5247" descr="Label design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293620" cy="131445"/>
                        <a:chOff x="-135305" y="0"/>
                        <a:chExt cx="2293638" cy="132033"/>
                      </a:xfrm>
                    </wpg:grpSpPr>
                    <wps:wsp>
                      <wps:cNvPr id="5248" name="Freeform 223"/>
                      <wps:cNvSpPr>
                        <a:spLocks/>
                      </wps:cNvSpPr>
                      <wps:spPr bwMode="auto">
                        <a:xfrm>
                          <a:off x="-135305" y="0"/>
                          <a:ext cx="1928631" cy="83820"/>
                        </a:xfrm>
                        <a:custGeom>
                          <a:avLst/>
                          <a:gdLst>
                            <a:gd name="T0" fmla="*/ 4341 w 4341"/>
                            <a:gd name="T1" fmla="*/ 0 h 194"/>
                            <a:gd name="T2" fmla="*/ 0 w 4341"/>
                            <a:gd name="T3" fmla="*/ 0 h 194"/>
                            <a:gd name="T4" fmla="*/ 0 w 4341"/>
                            <a:gd name="T5" fmla="*/ 194 h 194"/>
                            <a:gd name="T6" fmla="*/ 4341 w 4341"/>
                            <a:gd name="T7" fmla="*/ 194 h 194"/>
                            <a:gd name="T8" fmla="*/ 4341 w 4341"/>
                            <a:gd name="T9" fmla="*/ 0 h 194"/>
                            <a:gd name="T10" fmla="*/ 4341 w 4341"/>
                            <a:gd name="T11" fmla="*/ 0 h 19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4341" h="194">
                              <a:moveTo>
                                <a:pt x="4341" y="0"/>
                              </a:moveTo>
                              <a:lnTo>
                                <a:pt x="0" y="0"/>
                              </a:lnTo>
                              <a:lnTo>
                                <a:pt x="0" y="194"/>
                              </a:lnTo>
                              <a:lnTo>
                                <a:pt x="4341" y="194"/>
                              </a:lnTo>
                              <a:lnTo>
                                <a:pt x="4341" y="0"/>
                              </a:lnTo>
                              <a:lnTo>
                                <a:pt x="4341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5249" name="Freeform 224"/>
                      <wps:cNvSpPr>
                        <a:spLocks/>
                      </wps:cNvSpPr>
                      <wps:spPr bwMode="auto">
                        <a:xfrm>
                          <a:off x="1680401" y="0"/>
                          <a:ext cx="114968" cy="132033"/>
                        </a:xfrm>
                        <a:custGeom>
                          <a:avLst/>
                          <a:gdLst>
                            <a:gd name="T0" fmla="*/ 265 w 265"/>
                            <a:gd name="T1" fmla="*/ 196 h 305"/>
                            <a:gd name="T2" fmla="*/ 0 w 265"/>
                            <a:gd name="T3" fmla="*/ 305 h 305"/>
                            <a:gd name="T4" fmla="*/ 0 w 265"/>
                            <a:gd name="T5" fmla="*/ 108 h 305"/>
                            <a:gd name="T6" fmla="*/ 265 w 265"/>
                            <a:gd name="T7" fmla="*/ 0 h 305"/>
                            <a:gd name="T8" fmla="*/ 265 w 265"/>
                            <a:gd name="T9" fmla="*/ 196 h 305"/>
                            <a:gd name="T10" fmla="*/ 265 w 265"/>
                            <a:gd name="T11" fmla="*/ 196 h 305"/>
                            <a:gd name="T12" fmla="*/ 265 w 265"/>
                            <a:gd name="T13" fmla="*/ 196 h 30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265" h="305">
                              <a:moveTo>
                                <a:pt x="265" y="196"/>
                              </a:moveTo>
                              <a:lnTo>
                                <a:pt x="0" y="305"/>
                              </a:lnTo>
                              <a:lnTo>
                                <a:pt x="0" y="108"/>
                              </a:lnTo>
                              <a:lnTo>
                                <a:pt x="265" y="0"/>
                              </a:lnTo>
                              <a:lnTo>
                                <a:pt x="265" y="196"/>
                              </a:lnTo>
                              <a:lnTo>
                                <a:pt x="265" y="196"/>
                              </a:lnTo>
                              <a:lnTo>
                                <a:pt x="265" y="196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g:grpSp>
                      <wpg:cNvPr id="5250" name="Group 5250"/>
                      <wpg:cNvGrpSpPr/>
                      <wpg:grpSpPr>
                        <a:xfrm>
                          <a:off x="1680401" y="43647"/>
                          <a:ext cx="477932" cy="87012"/>
                          <a:chOff x="0" y="0"/>
                          <a:chExt cx="361918" cy="87012"/>
                        </a:xfrm>
                      </wpg:grpSpPr>
                      <wps:wsp>
                        <wps:cNvPr id="5251" name="Freeform 222"/>
                        <wps:cNvSpPr>
                          <a:spLocks/>
                        </wps:cNvSpPr>
                        <wps:spPr bwMode="auto">
                          <a:xfrm>
                            <a:off x="15277" y="0"/>
                            <a:ext cx="346641" cy="87012"/>
                          </a:xfrm>
                          <a:custGeom>
                            <a:avLst/>
                            <a:gdLst>
                              <a:gd name="T0" fmla="*/ 693 w 799"/>
                              <a:gd name="T1" fmla="*/ 0 h 201"/>
                              <a:gd name="T2" fmla="*/ 586 w 799"/>
                              <a:gd name="T3" fmla="*/ 0 h 201"/>
                              <a:gd name="T4" fmla="*/ 0 w 799"/>
                              <a:gd name="T5" fmla="*/ 0 h 201"/>
                              <a:gd name="T6" fmla="*/ 0 w 799"/>
                              <a:gd name="T7" fmla="*/ 201 h 201"/>
                              <a:gd name="T8" fmla="*/ 586 w 799"/>
                              <a:gd name="T9" fmla="*/ 201 h 201"/>
                              <a:gd name="T10" fmla="*/ 693 w 799"/>
                              <a:gd name="T11" fmla="*/ 201 h 201"/>
                              <a:gd name="T12" fmla="*/ 799 w 799"/>
                              <a:gd name="T13" fmla="*/ 101 h 201"/>
                              <a:gd name="T14" fmla="*/ 693 w 799"/>
                              <a:gd name="T15" fmla="*/ 0 h 20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799" h="201">
                                <a:moveTo>
                                  <a:pt x="693" y="0"/>
                                </a:moveTo>
                                <a:lnTo>
                                  <a:pt x="58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01"/>
                                </a:lnTo>
                                <a:lnTo>
                                  <a:pt x="586" y="201"/>
                                </a:lnTo>
                                <a:lnTo>
                                  <a:pt x="693" y="201"/>
                                </a:lnTo>
                                <a:lnTo>
                                  <a:pt x="799" y="101"/>
                                </a:lnTo>
                                <a:lnTo>
                                  <a:pt x="69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5252" name="Freeform 225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350113" cy="87012"/>
                          </a:xfrm>
                          <a:custGeom>
                            <a:avLst/>
                            <a:gdLst>
                              <a:gd name="T0" fmla="*/ 701 w 807"/>
                              <a:gd name="T1" fmla="*/ 0 h 201"/>
                              <a:gd name="T2" fmla="*/ 586 w 807"/>
                              <a:gd name="T3" fmla="*/ 0 h 201"/>
                              <a:gd name="T4" fmla="*/ 0 w 807"/>
                              <a:gd name="T5" fmla="*/ 0 h 201"/>
                              <a:gd name="T6" fmla="*/ 0 w 807"/>
                              <a:gd name="T7" fmla="*/ 201 h 201"/>
                              <a:gd name="T8" fmla="*/ 586 w 807"/>
                              <a:gd name="T9" fmla="*/ 201 h 201"/>
                              <a:gd name="T10" fmla="*/ 701 w 807"/>
                              <a:gd name="T11" fmla="*/ 201 h 201"/>
                              <a:gd name="T12" fmla="*/ 807 w 807"/>
                              <a:gd name="T13" fmla="*/ 101 h 201"/>
                              <a:gd name="T14" fmla="*/ 701 w 807"/>
                              <a:gd name="T15" fmla="*/ 0 h 20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807" h="201">
                                <a:moveTo>
                                  <a:pt x="701" y="0"/>
                                </a:moveTo>
                                <a:lnTo>
                                  <a:pt x="58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01"/>
                                </a:lnTo>
                                <a:lnTo>
                                  <a:pt x="586" y="201"/>
                                </a:lnTo>
                                <a:lnTo>
                                  <a:pt x="701" y="201"/>
                                </a:lnTo>
                                <a:lnTo>
                                  <a:pt x="807" y="101"/>
                                </a:lnTo>
                                <a:lnTo>
                                  <a:pt x="7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tx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</wpg:grpSp>
                  </wpg:wg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group w14:anchorId="06236B65" id="Group 5247" o:spid="_x0000_s1026" alt="Label design" style="position:absolute;margin-left:-13.6pt;margin-top:284.65pt;width:180.6pt;height:10.35pt;z-index:251693056;mso-width-relative:margin" coordorigin="-1353" coordsize="22936,13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">
              <v:shape id="Freeform 223" o:spid="_x0000_s1027" style="position:absolute;left:-1353;width:19286;height:838;visibility:visible;mso-wrap-style:square;v-text-anchor:top" coordsize="4341,1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" path="m4341,l,,,194r4341,l4341,r,xe" fillcolor="#32416e [3215]" stroked="f">
                <v:path arrowok="t" o:connecttype="custom" o:connectlocs="1928631,0;0,0;0,83820;1928631,83820;1928631,0;1928631,0" o:connectangles="0,0,0,0,0,0"/>
              </v:shape>
              <v:shape id="Freeform 224" o:spid="_x0000_s1028" style="position:absolute;left:16804;width:1149;height:1320;visibility:visible;mso-wrap-style:square;v-text-anchor:top" coordsize="265,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" path="m265,196l,305,,108,265,r,196l265,196r,xe" fillcolor="#7b97b7 [3207]" stroked="f">
                <v:path arrowok="t" o:connecttype="custom" o:connectlocs="114968,84847;0,132033;0,46753;114968,0;114968,84847;114968,84847;114968,84847" o:connectangles="0,0,0,0,0,0,0"/>
              </v:shape>
              <v:group id="Group 5250" o:spid="_x0000_s1029" style="position:absolute;left:16804;top:436;width:4779;height:870" coordsize="361918,870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">
                <v:shape id="Freeform 222" o:spid="_x0000_s1030" style="position:absolute;left:15277;width:346641;height:87012;visibility:visible;mso-wrap-style:square;v-text-anchor:top" coordsize="799,2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" path="m693,l586,,,,,201r586,l693,201,799,101,693,xe" fillcolor="#bbbdbf [3208]" stroked="f">
                  <v:path arrowok="t" o:connecttype="custom" o:connectlocs="300654,0;254232,0;0,0;0,87012;254232,87012;300654,87012;346641,43722;300654,0" o:connectangles="0,0,0,0,0,0,0,0"/>
                </v:shape>
                <v:shape id="Freeform 225" o:spid="_x0000_s1031" style="position:absolute;width:350113;height:87012;visibility:visible;mso-wrap-style:square;v-text-anchor:top" coordsize="807,2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" path="m701,l586,,,,,201r586,l701,201,807,101,701,xe" fillcolor="#32416e [3215]" stroked="f">
                  <v:path arrowok="t" o:connecttype="custom" o:connectlocs="304125,0;254233,0;0,0;0,87012;254233,87012;304125,87012;350113,43722;304125,0" o:connectangles="0,0,0,0,0,0,0,0"/>
                </v:shape>
              </v:group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97152" behindDoc="0" locked="0" layoutInCell="1" allowOverlap="1" wp14:anchorId="349920D1" wp14:editId="718CC398">
              <wp:simplePos x="0" y="0"/>
              <wp:positionH relativeFrom="column">
                <wp:posOffset>-172720</wp:posOffset>
              </wp:positionH>
              <wp:positionV relativeFrom="paragraph">
                <wp:posOffset>4519295</wp:posOffset>
              </wp:positionV>
              <wp:extent cx="2293620" cy="131445"/>
              <wp:effectExtent l="0" t="0" r="0" b="1905"/>
              <wp:wrapNone/>
              <wp:docPr id="5265" name="Group 5265" descr="Label design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293620" cy="131445"/>
                        <a:chOff x="-135305" y="0"/>
                        <a:chExt cx="2293638" cy="132033"/>
                      </a:xfrm>
                    </wpg:grpSpPr>
                    <wps:wsp>
                      <wps:cNvPr id="5266" name="Freeform 223"/>
                      <wps:cNvSpPr>
                        <a:spLocks/>
                      </wps:cNvSpPr>
                      <wps:spPr bwMode="auto">
                        <a:xfrm>
                          <a:off x="-135305" y="0"/>
                          <a:ext cx="1928631" cy="83820"/>
                        </a:xfrm>
                        <a:custGeom>
                          <a:avLst/>
                          <a:gdLst>
                            <a:gd name="T0" fmla="*/ 4341 w 4341"/>
                            <a:gd name="T1" fmla="*/ 0 h 194"/>
                            <a:gd name="T2" fmla="*/ 0 w 4341"/>
                            <a:gd name="T3" fmla="*/ 0 h 194"/>
                            <a:gd name="T4" fmla="*/ 0 w 4341"/>
                            <a:gd name="T5" fmla="*/ 194 h 194"/>
                            <a:gd name="T6" fmla="*/ 4341 w 4341"/>
                            <a:gd name="T7" fmla="*/ 194 h 194"/>
                            <a:gd name="T8" fmla="*/ 4341 w 4341"/>
                            <a:gd name="T9" fmla="*/ 0 h 194"/>
                            <a:gd name="T10" fmla="*/ 4341 w 4341"/>
                            <a:gd name="T11" fmla="*/ 0 h 19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4341" h="194">
                              <a:moveTo>
                                <a:pt x="4341" y="0"/>
                              </a:moveTo>
                              <a:lnTo>
                                <a:pt x="0" y="0"/>
                              </a:lnTo>
                              <a:lnTo>
                                <a:pt x="0" y="194"/>
                              </a:lnTo>
                              <a:lnTo>
                                <a:pt x="4341" y="194"/>
                              </a:lnTo>
                              <a:lnTo>
                                <a:pt x="4341" y="0"/>
                              </a:lnTo>
                              <a:lnTo>
                                <a:pt x="4341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5267" name="Freeform 224"/>
                      <wps:cNvSpPr>
                        <a:spLocks/>
                      </wps:cNvSpPr>
                      <wps:spPr bwMode="auto">
                        <a:xfrm>
                          <a:off x="1680401" y="0"/>
                          <a:ext cx="114968" cy="132033"/>
                        </a:xfrm>
                        <a:custGeom>
                          <a:avLst/>
                          <a:gdLst>
                            <a:gd name="T0" fmla="*/ 265 w 265"/>
                            <a:gd name="T1" fmla="*/ 196 h 305"/>
                            <a:gd name="T2" fmla="*/ 0 w 265"/>
                            <a:gd name="T3" fmla="*/ 305 h 305"/>
                            <a:gd name="T4" fmla="*/ 0 w 265"/>
                            <a:gd name="T5" fmla="*/ 108 h 305"/>
                            <a:gd name="T6" fmla="*/ 265 w 265"/>
                            <a:gd name="T7" fmla="*/ 0 h 305"/>
                            <a:gd name="T8" fmla="*/ 265 w 265"/>
                            <a:gd name="T9" fmla="*/ 196 h 305"/>
                            <a:gd name="T10" fmla="*/ 265 w 265"/>
                            <a:gd name="T11" fmla="*/ 196 h 305"/>
                            <a:gd name="T12" fmla="*/ 265 w 265"/>
                            <a:gd name="T13" fmla="*/ 196 h 30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265" h="305">
                              <a:moveTo>
                                <a:pt x="265" y="196"/>
                              </a:moveTo>
                              <a:lnTo>
                                <a:pt x="0" y="305"/>
                              </a:lnTo>
                              <a:lnTo>
                                <a:pt x="0" y="108"/>
                              </a:lnTo>
                              <a:lnTo>
                                <a:pt x="265" y="0"/>
                              </a:lnTo>
                              <a:lnTo>
                                <a:pt x="265" y="196"/>
                              </a:lnTo>
                              <a:lnTo>
                                <a:pt x="265" y="196"/>
                              </a:lnTo>
                              <a:lnTo>
                                <a:pt x="265" y="196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g:grpSp>
                      <wpg:cNvPr id="5268" name="Group 5268"/>
                      <wpg:cNvGrpSpPr/>
                      <wpg:grpSpPr>
                        <a:xfrm>
                          <a:off x="1680401" y="43647"/>
                          <a:ext cx="477932" cy="87012"/>
                          <a:chOff x="0" y="0"/>
                          <a:chExt cx="361918" cy="87012"/>
                        </a:xfrm>
                      </wpg:grpSpPr>
                      <wps:wsp>
                        <wps:cNvPr id="5269" name="Freeform 222"/>
                        <wps:cNvSpPr>
                          <a:spLocks/>
                        </wps:cNvSpPr>
                        <wps:spPr bwMode="auto">
                          <a:xfrm>
                            <a:off x="15277" y="0"/>
                            <a:ext cx="346641" cy="87012"/>
                          </a:xfrm>
                          <a:custGeom>
                            <a:avLst/>
                            <a:gdLst>
                              <a:gd name="T0" fmla="*/ 693 w 799"/>
                              <a:gd name="T1" fmla="*/ 0 h 201"/>
                              <a:gd name="T2" fmla="*/ 586 w 799"/>
                              <a:gd name="T3" fmla="*/ 0 h 201"/>
                              <a:gd name="T4" fmla="*/ 0 w 799"/>
                              <a:gd name="T5" fmla="*/ 0 h 201"/>
                              <a:gd name="T6" fmla="*/ 0 w 799"/>
                              <a:gd name="T7" fmla="*/ 201 h 201"/>
                              <a:gd name="T8" fmla="*/ 586 w 799"/>
                              <a:gd name="T9" fmla="*/ 201 h 201"/>
                              <a:gd name="T10" fmla="*/ 693 w 799"/>
                              <a:gd name="T11" fmla="*/ 201 h 201"/>
                              <a:gd name="T12" fmla="*/ 799 w 799"/>
                              <a:gd name="T13" fmla="*/ 101 h 201"/>
                              <a:gd name="T14" fmla="*/ 693 w 799"/>
                              <a:gd name="T15" fmla="*/ 0 h 20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799" h="201">
                                <a:moveTo>
                                  <a:pt x="693" y="0"/>
                                </a:moveTo>
                                <a:lnTo>
                                  <a:pt x="58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01"/>
                                </a:lnTo>
                                <a:lnTo>
                                  <a:pt x="586" y="201"/>
                                </a:lnTo>
                                <a:lnTo>
                                  <a:pt x="693" y="201"/>
                                </a:lnTo>
                                <a:lnTo>
                                  <a:pt x="799" y="101"/>
                                </a:lnTo>
                                <a:lnTo>
                                  <a:pt x="69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5270" name="Freeform 225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350113" cy="87012"/>
                          </a:xfrm>
                          <a:custGeom>
                            <a:avLst/>
                            <a:gdLst>
                              <a:gd name="T0" fmla="*/ 701 w 807"/>
                              <a:gd name="T1" fmla="*/ 0 h 201"/>
                              <a:gd name="T2" fmla="*/ 586 w 807"/>
                              <a:gd name="T3" fmla="*/ 0 h 201"/>
                              <a:gd name="T4" fmla="*/ 0 w 807"/>
                              <a:gd name="T5" fmla="*/ 0 h 201"/>
                              <a:gd name="T6" fmla="*/ 0 w 807"/>
                              <a:gd name="T7" fmla="*/ 201 h 201"/>
                              <a:gd name="T8" fmla="*/ 586 w 807"/>
                              <a:gd name="T9" fmla="*/ 201 h 201"/>
                              <a:gd name="T10" fmla="*/ 701 w 807"/>
                              <a:gd name="T11" fmla="*/ 201 h 201"/>
                              <a:gd name="T12" fmla="*/ 807 w 807"/>
                              <a:gd name="T13" fmla="*/ 101 h 201"/>
                              <a:gd name="T14" fmla="*/ 701 w 807"/>
                              <a:gd name="T15" fmla="*/ 0 h 20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807" h="201">
                                <a:moveTo>
                                  <a:pt x="701" y="0"/>
                                </a:moveTo>
                                <a:lnTo>
                                  <a:pt x="58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01"/>
                                </a:lnTo>
                                <a:lnTo>
                                  <a:pt x="586" y="201"/>
                                </a:lnTo>
                                <a:lnTo>
                                  <a:pt x="701" y="201"/>
                                </a:lnTo>
                                <a:lnTo>
                                  <a:pt x="807" y="101"/>
                                </a:lnTo>
                                <a:lnTo>
                                  <a:pt x="7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tx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</wpg:grpSp>
                  </wpg:wg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group w14:anchorId="43E5BEA0" id="Group 5265" o:spid="_x0000_s1026" alt="Label design" style="position:absolute;margin-left:-13.6pt;margin-top:355.85pt;width:180.6pt;height:10.35pt;z-index:251697152;mso-width-relative:margin" coordorigin="-1353" coordsize="22936,13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">
              <v:shape id="Freeform 223" o:spid="_x0000_s1027" style="position:absolute;left:-1353;width:19286;height:838;visibility:visible;mso-wrap-style:square;v-text-anchor:top" coordsize="4341,1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" path="m4341,l,,,194r4341,l4341,r,xe" fillcolor="#32416e [3215]" stroked="f">
                <v:path arrowok="t" o:connecttype="custom" o:connectlocs="1928631,0;0,0;0,83820;1928631,83820;1928631,0;1928631,0" o:connectangles="0,0,0,0,0,0"/>
              </v:shape>
              <v:shape id="Freeform 224" o:spid="_x0000_s1028" style="position:absolute;left:16804;width:1149;height:1320;visibility:visible;mso-wrap-style:square;v-text-anchor:top" coordsize="265,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" path="m265,196l,305,,108,265,r,196l265,196r,xe" fillcolor="#7b97b7 [3207]" stroked="f">
                <v:path arrowok="t" o:connecttype="custom" o:connectlocs="114968,84847;0,132033;0,46753;114968,0;114968,84847;114968,84847;114968,84847" o:connectangles="0,0,0,0,0,0,0"/>
              </v:shape>
              <v:group id="Group 5268" o:spid="_x0000_s1029" style="position:absolute;left:16804;top:436;width:4779;height:870" coordsize="361918,870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">
                <v:shape id="Freeform 222" o:spid="_x0000_s1030" style="position:absolute;left:15277;width:346641;height:87012;visibility:visible;mso-wrap-style:square;v-text-anchor:top" coordsize="799,2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" path="m693,l586,,,,,201r586,l693,201,799,101,693,xe" fillcolor="#bbbdbf [3208]" stroked="f">
                  <v:path arrowok="t" o:connecttype="custom" o:connectlocs="300654,0;254232,0;0,0;0,87012;254232,87012;300654,87012;346641,43722;300654,0" o:connectangles="0,0,0,0,0,0,0,0"/>
                </v:shape>
                <v:shape id="Freeform 225" o:spid="_x0000_s1031" style="position:absolute;width:350113;height:87012;visibility:visible;mso-wrap-style:square;v-text-anchor:top" coordsize="807,2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" path="m701,l586,,,,,201r586,l701,201,807,101,701,xe" fillcolor="#32416e [3215]" stroked="f">
                  <v:path arrowok="t" o:connecttype="custom" o:connectlocs="304125,0;254233,0;0,0;0,87012;254233,87012;304125,87012;350113,43722;304125,0" o:connectangles="0,0,0,0,0,0,0,0"/>
                </v:shape>
              </v:group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88960" behindDoc="0" locked="0" layoutInCell="1" allowOverlap="1" wp14:anchorId="40389DF9" wp14:editId="571127C2">
              <wp:simplePos x="0" y="0"/>
              <wp:positionH relativeFrom="column">
                <wp:posOffset>-172720</wp:posOffset>
              </wp:positionH>
              <wp:positionV relativeFrom="paragraph">
                <wp:posOffset>2698115</wp:posOffset>
              </wp:positionV>
              <wp:extent cx="2293620" cy="131445"/>
              <wp:effectExtent l="0" t="0" r="0" b="1905"/>
              <wp:wrapNone/>
              <wp:docPr id="5229" name="Group 5229" descr="Label design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293620" cy="131445"/>
                        <a:chOff x="-135305" y="0"/>
                        <a:chExt cx="2293638" cy="132033"/>
                      </a:xfrm>
                    </wpg:grpSpPr>
                    <wps:wsp>
                      <wps:cNvPr id="5230" name="Freeform 223"/>
                      <wps:cNvSpPr>
                        <a:spLocks/>
                      </wps:cNvSpPr>
                      <wps:spPr bwMode="auto">
                        <a:xfrm>
                          <a:off x="-135305" y="0"/>
                          <a:ext cx="1928631" cy="83820"/>
                        </a:xfrm>
                        <a:custGeom>
                          <a:avLst/>
                          <a:gdLst>
                            <a:gd name="T0" fmla="*/ 4341 w 4341"/>
                            <a:gd name="T1" fmla="*/ 0 h 194"/>
                            <a:gd name="T2" fmla="*/ 0 w 4341"/>
                            <a:gd name="T3" fmla="*/ 0 h 194"/>
                            <a:gd name="T4" fmla="*/ 0 w 4341"/>
                            <a:gd name="T5" fmla="*/ 194 h 194"/>
                            <a:gd name="T6" fmla="*/ 4341 w 4341"/>
                            <a:gd name="T7" fmla="*/ 194 h 194"/>
                            <a:gd name="T8" fmla="*/ 4341 w 4341"/>
                            <a:gd name="T9" fmla="*/ 0 h 194"/>
                            <a:gd name="T10" fmla="*/ 4341 w 4341"/>
                            <a:gd name="T11" fmla="*/ 0 h 19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4341" h="194">
                              <a:moveTo>
                                <a:pt x="4341" y="0"/>
                              </a:moveTo>
                              <a:lnTo>
                                <a:pt x="0" y="0"/>
                              </a:lnTo>
                              <a:lnTo>
                                <a:pt x="0" y="194"/>
                              </a:lnTo>
                              <a:lnTo>
                                <a:pt x="4341" y="194"/>
                              </a:lnTo>
                              <a:lnTo>
                                <a:pt x="4341" y="0"/>
                              </a:lnTo>
                              <a:lnTo>
                                <a:pt x="4341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5231" name="Freeform 224"/>
                      <wps:cNvSpPr>
                        <a:spLocks/>
                      </wps:cNvSpPr>
                      <wps:spPr bwMode="auto">
                        <a:xfrm>
                          <a:off x="1680401" y="0"/>
                          <a:ext cx="114968" cy="132033"/>
                        </a:xfrm>
                        <a:custGeom>
                          <a:avLst/>
                          <a:gdLst>
                            <a:gd name="T0" fmla="*/ 265 w 265"/>
                            <a:gd name="T1" fmla="*/ 196 h 305"/>
                            <a:gd name="T2" fmla="*/ 0 w 265"/>
                            <a:gd name="T3" fmla="*/ 305 h 305"/>
                            <a:gd name="T4" fmla="*/ 0 w 265"/>
                            <a:gd name="T5" fmla="*/ 108 h 305"/>
                            <a:gd name="T6" fmla="*/ 265 w 265"/>
                            <a:gd name="T7" fmla="*/ 0 h 305"/>
                            <a:gd name="T8" fmla="*/ 265 w 265"/>
                            <a:gd name="T9" fmla="*/ 196 h 305"/>
                            <a:gd name="T10" fmla="*/ 265 w 265"/>
                            <a:gd name="T11" fmla="*/ 196 h 305"/>
                            <a:gd name="T12" fmla="*/ 265 w 265"/>
                            <a:gd name="T13" fmla="*/ 196 h 30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265" h="305">
                              <a:moveTo>
                                <a:pt x="265" y="196"/>
                              </a:moveTo>
                              <a:lnTo>
                                <a:pt x="0" y="305"/>
                              </a:lnTo>
                              <a:lnTo>
                                <a:pt x="0" y="108"/>
                              </a:lnTo>
                              <a:lnTo>
                                <a:pt x="265" y="0"/>
                              </a:lnTo>
                              <a:lnTo>
                                <a:pt x="265" y="196"/>
                              </a:lnTo>
                              <a:lnTo>
                                <a:pt x="265" y="196"/>
                              </a:lnTo>
                              <a:lnTo>
                                <a:pt x="265" y="196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g:grpSp>
                      <wpg:cNvPr id="5232" name="Group 5232"/>
                      <wpg:cNvGrpSpPr/>
                      <wpg:grpSpPr>
                        <a:xfrm>
                          <a:off x="1680401" y="43647"/>
                          <a:ext cx="477932" cy="87012"/>
                          <a:chOff x="0" y="0"/>
                          <a:chExt cx="361918" cy="87012"/>
                        </a:xfrm>
                      </wpg:grpSpPr>
                      <wps:wsp>
                        <wps:cNvPr id="5233" name="Freeform 222"/>
                        <wps:cNvSpPr>
                          <a:spLocks/>
                        </wps:cNvSpPr>
                        <wps:spPr bwMode="auto">
                          <a:xfrm>
                            <a:off x="15277" y="0"/>
                            <a:ext cx="346641" cy="87012"/>
                          </a:xfrm>
                          <a:custGeom>
                            <a:avLst/>
                            <a:gdLst>
                              <a:gd name="T0" fmla="*/ 693 w 799"/>
                              <a:gd name="T1" fmla="*/ 0 h 201"/>
                              <a:gd name="T2" fmla="*/ 586 w 799"/>
                              <a:gd name="T3" fmla="*/ 0 h 201"/>
                              <a:gd name="T4" fmla="*/ 0 w 799"/>
                              <a:gd name="T5" fmla="*/ 0 h 201"/>
                              <a:gd name="T6" fmla="*/ 0 w 799"/>
                              <a:gd name="T7" fmla="*/ 201 h 201"/>
                              <a:gd name="T8" fmla="*/ 586 w 799"/>
                              <a:gd name="T9" fmla="*/ 201 h 201"/>
                              <a:gd name="T10" fmla="*/ 693 w 799"/>
                              <a:gd name="T11" fmla="*/ 201 h 201"/>
                              <a:gd name="T12" fmla="*/ 799 w 799"/>
                              <a:gd name="T13" fmla="*/ 101 h 201"/>
                              <a:gd name="T14" fmla="*/ 693 w 799"/>
                              <a:gd name="T15" fmla="*/ 0 h 20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799" h="201">
                                <a:moveTo>
                                  <a:pt x="693" y="0"/>
                                </a:moveTo>
                                <a:lnTo>
                                  <a:pt x="58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01"/>
                                </a:lnTo>
                                <a:lnTo>
                                  <a:pt x="586" y="201"/>
                                </a:lnTo>
                                <a:lnTo>
                                  <a:pt x="693" y="201"/>
                                </a:lnTo>
                                <a:lnTo>
                                  <a:pt x="799" y="101"/>
                                </a:lnTo>
                                <a:lnTo>
                                  <a:pt x="69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5234" name="Freeform 225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350113" cy="87012"/>
                          </a:xfrm>
                          <a:custGeom>
                            <a:avLst/>
                            <a:gdLst>
                              <a:gd name="T0" fmla="*/ 701 w 807"/>
                              <a:gd name="T1" fmla="*/ 0 h 201"/>
                              <a:gd name="T2" fmla="*/ 586 w 807"/>
                              <a:gd name="T3" fmla="*/ 0 h 201"/>
                              <a:gd name="T4" fmla="*/ 0 w 807"/>
                              <a:gd name="T5" fmla="*/ 0 h 201"/>
                              <a:gd name="T6" fmla="*/ 0 w 807"/>
                              <a:gd name="T7" fmla="*/ 201 h 201"/>
                              <a:gd name="T8" fmla="*/ 586 w 807"/>
                              <a:gd name="T9" fmla="*/ 201 h 201"/>
                              <a:gd name="T10" fmla="*/ 701 w 807"/>
                              <a:gd name="T11" fmla="*/ 201 h 201"/>
                              <a:gd name="T12" fmla="*/ 807 w 807"/>
                              <a:gd name="T13" fmla="*/ 101 h 201"/>
                              <a:gd name="T14" fmla="*/ 701 w 807"/>
                              <a:gd name="T15" fmla="*/ 0 h 20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807" h="201">
                                <a:moveTo>
                                  <a:pt x="701" y="0"/>
                                </a:moveTo>
                                <a:lnTo>
                                  <a:pt x="58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01"/>
                                </a:lnTo>
                                <a:lnTo>
                                  <a:pt x="586" y="201"/>
                                </a:lnTo>
                                <a:lnTo>
                                  <a:pt x="701" y="201"/>
                                </a:lnTo>
                                <a:lnTo>
                                  <a:pt x="807" y="101"/>
                                </a:lnTo>
                                <a:lnTo>
                                  <a:pt x="7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tx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</wpg:grpSp>
                  </wpg:wg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group w14:anchorId="09AEB031" id="Group 5229" o:spid="_x0000_s1026" alt="Label design" style="position:absolute;margin-left:-13.6pt;margin-top:212.45pt;width:180.6pt;height:10.35pt;z-index:251688960;mso-width-relative:margin" coordorigin="-1353" coordsize="22936,13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">
              <v:shape id="Freeform 223" o:spid="_x0000_s1027" style="position:absolute;left:-1353;width:19286;height:838;visibility:visible;mso-wrap-style:square;v-text-anchor:top" coordsize="4341,1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" path="m4341,l,,,194r4341,l4341,r,xe" fillcolor="#32416e [3215]" stroked="f">
                <v:path arrowok="t" o:connecttype="custom" o:connectlocs="1928631,0;0,0;0,83820;1928631,83820;1928631,0;1928631,0" o:connectangles="0,0,0,0,0,0"/>
              </v:shape>
              <v:shape id="Freeform 224" o:spid="_x0000_s1028" style="position:absolute;left:16804;width:1149;height:1320;visibility:visible;mso-wrap-style:square;v-text-anchor:top" coordsize="265,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" path="m265,196l,305,,108,265,r,196l265,196r,xe" fillcolor="#7b97b7 [3207]" stroked="f">
                <v:path arrowok="t" o:connecttype="custom" o:connectlocs="114968,84847;0,132033;0,46753;114968,0;114968,84847;114968,84847;114968,84847" o:connectangles="0,0,0,0,0,0,0"/>
              </v:shape>
              <v:group id="Group 5232" o:spid="_x0000_s1029" style="position:absolute;left:16804;top:436;width:4779;height:870" coordsize="361918,870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">
                <v:shape id="Freeform 222" o:spid="_x0000_s1030" style="position:absolute;left:15277;width:346641;height:87012;visibility:visible;mso-wrap-style:square;v-text-anchor:top" coordsize="799,2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" path="m693,l586,,,,,201r586,l693,201,799,101,693,xe" fillcolor="#bbbdbf [3208]" stroked="f">
                  <v:path arrowok="t" o:connecttype="custom" o:connectlocs="300654,0;254232,0;0,0;0,87012;254232,87012;300654,87012;346641,43722;300654,0" o:connectangles="0,0,0,0,0,0,0,0"/>
                </v:shape>
                <v:shape id="Freeform 225" o:spid="_x0000_s1031" style="position:absolute;width:350113;height:87012;visibility:visible;mso-wrap-style:square;v-text-anchor:top" coordsize="807,2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" path="m701,l586,,,,,201r586,l701,201,807,101,701,xe" fillcolor="#32416e [3215]" stroked="f">
                  <v:path arrowok="t" o:connecttype="custom" o:connectlocs="304125,0;254233,0;0,0;0,87012;254233,87012;304125,87012;350113,43722;304125,0" o:connectangles="0,0,0,0,0,0,0,0"/>
                </v:shape>
              </v:group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84864" behindDoc="0" locked="0" layoutInCell="1" allowOverlap="1" wp14:anchorId="482F1032" wp14:editId="508D3C62">
              <wp:simplePos x="0" y="0"/>
              <wp:positionH relativeFrom="column">
                <wp:posOffset>-172720</wp:posOffset>
              </wp:positionH>
              <wp:positionV relativeFrom="paragraph">
                <wp:posOffset>1785620</wp:posOffset>
              </wp:positionV>
              <wp:extent cx="2293620" cy="131445"/>
              <wp:effectExtent l="0" t="0" r="0" b="1905"/>
              <wp:wrapNone/>
              <wp:docPr id="5211" name="Group 5211" descr="Label design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293620" cy="131445"/>
                        <a:chOff x="-135305" y="0"/>
                        <a:chExt cx="2293638" cy="132033"/>
                      </a:xfrm>
                    </wpg:grpSpPr>
                    <wps:wsp>
                      <wps:cNvPr id="5212" name="Freeform 223"/>
                      <wps:cNvSpPr>
                        <a:spLocks/>
                      </wps:cNvSpPr>
                      <wps:spPr bwMode="auto">
                        <a:xfrm>
                          <a:off x="-135305" y="0"/>
                          <a:ext cx="1928631" cy="83820"/>
                        </a:xfrm>
                        <a:custGeom>
                          <a:avLst/>
                          <a:gdLst>
                            <a:gd name="T0" fmla="*/ 4341 w 4341"/>
                            <a:gd name="T1" fmla="*/ 0 h 194"/>
                            <a:gd name="T2" fmla="*/ 0 w 4341"/>
                            <a:gd name="T3" fmla="*/ 0 h 194"/>
                            <a:gd name="T4" fmla="*/ 0 w 4341"/>
                            <a:gd name="T5" fmla="*/ 194 h 194"/>
                            <a:gd name="T6" fmla="*/ 4341 w 4341"/>
                            <a:gd name="T7" fmla="*/ 194 h 194"/>
                            <a:gd name="T8" fmla="*/ 4341 w 4341"/>
                            <a:gd name="T9" fmla="*/ 0 h 194"/>
                            <a:gd name="T10" fmla="*/ 4341 w 4341"/>
                            <a:gd name="T11" fmla="*/ 0 h 19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4341" h="194">
                              <a:moveTo>
                                <a:pt x="4341" y="0"/>
                              </a:moveTo>
                              <a:lnTo>
                                <a:pt x="0" y="0"/>
                              </a:lnTo>
                              <a:lnTo>
                                <a:pt x="0" y="194"/>
                              </a:lnTo>
                              <a:lnTo>
                                <a:pt x="4341" y="194"/>
                              </a:lnTo>
                              <a:lnTo>
                                <a:pt x="4341" y="0"/>
                              </a:lnTo>
                              <a:lnTo>
                                <a:pt x="4341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5213" name="Freeform 224"/>
                      <wps:cNvSpPr>
                        <a:spLocks/>
                      </wps:cNvSpPr>
                      <wps:spPr bwMode="auto">
                        <a:xfrm>
                          <a:off x="1680401" y="0"/>
                          <a:ext cx="114968" cy="132033"/>
                        </a:xfrm>
                        <a:custGeom>
                          <a:avLst/>
                          <a:gdLst>
                            <a:gd name="T0" fmla="*/ 265 w 265"/>
                            <a:gd name="T1" fmla="*/ 196 h 305"/>
                            <a:gd name="T2" fmla="*/ 0 w 265"/>
                            <a:gd name="T3" fmla="*/ 305 h 305"/>
                            <a:gd name="T4" fmla="*/ 0 w 265"/>
                            <a:gd name="T5" fmla="*/ 108 h 305"/>
                            <a:gd name="T6" fmla="*/ 265 w 265"/>
                            <a:gd name="T7" fmla="*/ 0 h 305"/>
                            <a:gd name="T8" fmla="*/ 265 w 265"/>
                            <a:gd name="T9" fmla="*/ 196 h 305"/>
                            <a:gd name="T10" fmla="*/ 265 w 265"/>
                            <a:gd name="T11" fmla="*/ 196 h 305"/>
                            <a:gd name="T12" fmla="*/ 265 w 265"/>
                            <a:gd name="T13" fmla="*/ 196 h 30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265" h="305">
                              <a:moveTo>
                                <a:pt x="265" y="196"/>
                              </a:moveTo>
                              <a:lnTo>
                                <a:pt x="0" y="305"/>
                              </a:lnTo>
                              <a:lnTo>
                                <a:pt x="0" y="108"/>
                              </a:lnTo>
                              <a:lnTo>
                                <a:pt x="265" y="0"/>
                              </a:lnTo>
                              <a:lnTo>
                                <a:pt x="265" y="196"/>
                              </a:lnTo>
                              <a:lnTo>
                                <a:pt x="265" y="196"/>
                              </a:lnTo>
                              <a:lnTo>
                                <a:pt x="265" y="196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g:grpSp>
                      <wpg:cNvPr id="5214" name="Group 5214"/>
                      <wpg:cNvGrpSpPr/>
                      <wpg:grpSpPr>
                        <a:xfrm>
                          <a:off x="1680401" y="43647"/>
                          <a:ext cx="477932" cy="87012"/>
                          <a:chOff x="0" y="0"/>
                          <a:chExt cx="361918" cy="87012"/>
                        </a:xfrm>
                      </wpg:grpSpPr>
                      <wps:wsp>
                        <wps:cNvPr id="5215" name="Freeform 222"/>
                        <wps:cNvSpPr>
                          <a:spLocks/>
                        </wps:cNvSpPr>
                        <wps:spPr bwMode="auto">
                          <a:xfrm>
                            <a:off x="15277" y="0"/>
                            <a:ext cx="346641" cy="87012"/>
                          </a:xfrm>
                          <a:custGeom>
                            <a:avLst/>
                            <a:gdLst>
                              <a:gd name="T0" fmla="*/ 693 w 799"/>
                              <a:gd name="T1" fmla="*/ 0 h 201"/>
                              <a:gd name="T2" fmla="*/ 586 w 799"/>
                              <a:gd name="T3" fmla="*/ 0 h 201"/>
                              <a:gd name="T4" fmla="*/ 0 w 799"/>
                              <a:gd name="T5" fmla="*/ 0 h 201"/>
                              <a:gd name="T6" fmla="*/ 0 w 799"/>
                              <a:gd name="T7" fmla="*/ 201 h 201"/>
                              <a:gd name="T8" fmla="*/ 586 w 799"/>
                              <a:gd name="T9" fmla="*/ 201 h 201"/>
                              <a:gd name="T10" fmla="*/ 693 w 799"/>
                              <a:gd name="T11" fmla="*/ 201 h 201"/>
                              <a:gd name="T12" fmla="*/ 799 w 799"/>
                              <a:gd name="T13" fmla="*/ 101 h 201"/>
                              <a:gd name="T14" fmla="*/ 693 w 799"/>
                              <a:gd name="T15" fmla="*/ 0 h 20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799" h="201">
                                <a:moveTo>
                                  <a:pt x="693" y="0"/>
                                </a:moveTo>
                                <a:lnTo>
                                  <a:pt x="58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01"/>
                                </a:lnTo>
                                <a:lnTo>
                                  <a:pt x="586" y="201"/>
                                </a:lnTo>
                                <a:lnTo>
                                  <a:pt x="693" y="201"/>
                                </a:lnTo>
                                <a:lnTo>
                                  <a:pt x="799" y="101"/>
                                </a:lnTo>
                                <a:lnTo>
                                  <a:pt x="69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5216" name="Freeform 225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350113" cy="87012"/>
                          </a:xfrm>
                          <a:custGeom>
                            <a:avLst/>
                            <a:gdLst>
                              <a:gd name="T0" fmla="*/ 701 w 807"/>
                              <a:gd name="T1" fmla="*/ 0 h 201"/>
                              <a:gd name="T2" fmla="*/ 586 w 807"/>
                              <a:gd name="T3" fmla="*/ 0 h 201"/>
                              <a:gd name="T4" fmla="*/ 0 w 807"/>
                              <a:gd name="T5" fmla="*/ 0 h 201"/>
                              <a:gd name="T6" fmla="*/ 0 w 807"/>
                              <a:gd name="T7" fmla="*/ 201 h 201"/>
                              <a:gd name="T8" fmla="*/ 586 w 807"/>
                              <a:gd name="T9" fmla="*/ 201 h 201"/>
                              <a:gd name="T10" fmla="*/ 701 w 807"/>
                              <a:gd name="T11" fmla="*/ 201 h 201"/>
                              <a:gd name="T12" fmla="*/ 807 w 807"/>
                              <a:gd name="T13" fmla="*/ 101 h 201"/>
                              <a:gd name="T14" fmla="*/ 701 w 807"/>
                              <a:gd name="T15" fmla="*/ 0 h 20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807" h="201">
                                <a:moveTo>
                                  <a:pt x="701" y="0"/>
                                </a:moveTo>
                                <a:lnTo>
                                  <a:pt x="58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01"/>
                                </a:lnTo>
                                <a:lnTo>
                                  <a:pt x="586" y="201"/>
                                </a:lnTo>
                                <a:lnTo>
                                  <a:pt x="701" y="201"/>
                                </a:lnTo>
                                <a:lnTo>
                                  <a:pt x="807" y="101"/>
                                </a:lnTo>
                                <a:lnTo>
                                  <a:pt x="7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tx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</wpg:grpSp>
                  </wpg:wg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group w14:anchorId="66928ECB" id="Group 5211" o:spid="_x0000_s1026" alt="Label design" style="position:absolute;margin-left:-13.6pt;margin-top:140.6pt;width:180.6pt;height:10.35pt;z-index:251684864;mso-width-relative:margin" coordorigin="-1353" coordsize="22936,13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">
              <v:shape id="Freeform 223" o:spid="_x0000_s1027" style="position:absolute;left:-1353;width:19286;height:838;visibility:visible;mso-wrap-style:square;v-text-anchor:top" coordsize="4341,1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" path="m4341,l,,,194r4341,l4341,r,xe" fillcolor="#32416e [3215]" stroked="f">
                <v:path arrowok="t" o:connecttype="custom" o:connectlocs="1928631,0;0,0;0,83820;1928631,83820;1928631,0;1928631,0" o:connectangles="0,0,0,0,0,0"/>
              </v:shape>
              <v:shape id="Freeform 224" o:spid="_x0000_s1028" style="position:absolute;left:16804;width:1149;height:1320;visibility:visible;mso-wrap-style:square;v-text-anchor:top" coordsize="265,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" path="m265,196l,305,,108,265,r,196l265,196r,xe" fillcolor="#7b97b7 [3207]" stroked="f">
                <v:path arrowok="t" o:connecttype="custom" o:connectlocs="114968,84847;0,132033;0,46753;114968,0;114968,84847;114968,84847;114968,84847" o:connectangles="0,0,0,0,0,0,0"/>
              </v:shape>
              <v:group id="Group 5214" o:spid="_x0000_s1029" style="position:absolute;left:16804;top:436;width:4779;height:870" coordsize="361918,870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">
                <v:shape id="Freeform 222" o:spid="_x0000_s1030" style="position:absolute;left:15277;width:346641;height:87012;visibility:visible;mso-wrap-style:square;v-text-anchor:top" coordsize="799,2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" path="m693,l586,,,,,201r586,l693,201,799,101,693,xe" fillcolor="#bbbdbf [3208]" stroked="f">
                  <v:path arrowok="t" o:connecttype="custom" o:connectlocs="300654,0;254232,0;0,0;0,87012;254232,87012;300654,87012;346641,43722;300654,0" o:connectangles="0,0,0,0,0,0,0,0"/>
                </v:shape>
                <v:shape id="Freeform 225" o:spid="_x0000_s1031" style="position:absolute;width:350113;height:87012;visibility:visible;mso-wrap-style:square;v-text-anchor:top" coordsize="807,2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" path="m701,l586,,,,,201r586,l701,201,807,101,701,xe" fillcolor="#32416e [3215]" stroked="f">
                  <v:path arrowok="t" o:connecttype="custom" o:connectlocs="304125,0;254233,0;0,0;0,87012;254233,87012;304125,87012;350113,43722;304125,0" o:connectangles="0,0,0,0,0,0,0,0"/>
                </v:shape>
              </v:group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78720" behindDoc="0" locked="0" layoutInCell="1" allowOverlap="1" wp14:anchorId="55525CDC" wp14:editId="53C134EB">
              <wp:simplePos x="0" y="0"/>
              <wp:positionH relativeFrom="column">
                <wp:posOffset>-172720</wp:posOffset>
              </wp:positionH>
              <wp:positionV relativeFrom="paragraph">
                <wp:posOffset>869315</wp:posOffset>
              </wp:positionV>
              <wp:extent cx="2293620" cy="131445"/>
              <wp:effectExtent l="0" t="0" r="0" b="1905"/>
              <wp:wrapNone/>
              <wp:docPr id="296" name="Group 296" descr="Label design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293620" cy="131445"/>
                        <a:chOff x="-135305" y="0"/>
                        <a:chExt cx="2293638" cy="132033"/>
                      </a:xfrm>
                    </wpg:grpSpPr>
                    <wps:wsp>
                      <wps:cNvPr id="1487" name="Freeform 223"/>
                      <wps:cNvSpPr>
                        <a:spLocks/>
                      </wps:cNvSpPr>
                      <wps:spPr bwMode="auto">
                        <a:xfrm>
                          <a:off x="-135305" y="0"/>
                          <a:ext cx="1928631" cy="83820"/>
                        </a:xfrm>
                        <a:custGeom>
                          <a:avLst/>
                          <a:gdLst>
                            <a:gd name="T0" fmla="*/ 4341 w 4341"/>
                            <a:gd name="T1" fmla="*/ 0 h 194"/>
                            <a:gd name="T2" fmla="*/ 0 w 4341"/>
                            <a:gd name="T3" fmla="*/ 0 h 194"/>
                            <a:gd name="T4" fmla="*/ 0 w 4341"/>
                            <a:gd name="T5" fmla="*/ 194 h 194"/>
                            <a:gd name="T6" fmla="*/ 4341 w 4341"/>
                            <a:gd name="T7" fmla="*/ 194 h 194"/>
                            <a:gd name="T8" fmla="*/ 4341 w 4341"/>
                            <a:gd name="T9" fmla="*/ 0 h 194"/>
                            <a:gd name="T10" fmla="*/ 4341 w 4341"/>
                            <a:gd name="T11" fmla="*/ 0 h 19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4341" h="194">
                              <a:moveTo>
                                <a:pt x="4341" y="0"/>
                              </a:moveTo>
                              <a:lnTo>
                                <a:pt x="0" y="0"/>
                              </a:lnTo>
                              <a:lnTo>
                                <a:pt x="0" y="194"/>
                              </a:lnTo>
                              <a:lnTo>
                                <a:pt x="4341" y="194"/>
                              </a:lnTo>
                              <a:lnTo>
                                <a:pt x="4341" y="0"/>
                              </a:lnTo>
                              <a:lnTo>
                                <a:pt x="4341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488" name="Freeform 224"/>
                      <wps:cNvSpPr>
                        <a:spLocks/>
                      </wps:cNvSpPr>
                      <wps:spPr bwMode="auto">
                        <a:xfrm>
                          <a:off x="1680401" y="0"/>
                          <a:ext cx="114968" cy="132033"/>
                        </a:xfrm>
                        <a:custGeom>
                          <a:avLst/>
                          <a:gdLst>
                            <a:gd name="T0" fmla="*/ 265 w 265"/>
                            <a:gd name="T1" fmla="*/ 196 h 305"/>
                            <a:gd name="T2" fmla="*/ 0 w 265"/>
                            <a:gd name="T3" fmla="*/ 305 h 305"/>
                            <a:gd name="T4" fmla="*/ 0 w 265"/>
                            <a:gd name="T5" fmla="*/ 108 h 305"/>
                            <a:gd name="T6" fmla="*/ 265 w 265"/>
                            <a:gd name="T7" fmla="*/ 0 h 305"/>
                            <a:gd name="T8" fmla="*/ 265 w 265"/>
                            <a:gd name="T9" fmla="*/ 196 h 305"/>
                            <a:gd name="T10" fmla="*/ 265 w 265"/>
                            <a:gd name="T11" fmla="*/ 196 h 305"/>
                            <a:gd name="T12" fmla="*/ 265 w 265"/>
                            <a:gd name="T13" fmla="*/ 196 h 30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265" h="305">
                              <a:moveTo>
                                <a:pt x="265" y="196"/>
                              </a:moveTo>
                              <a:lnTo>
                                <a:pt x="0" y="305"/>
                              </a:lnTo>
                              <a:lnTo>
                                <a:pt x="0" y="108"/>
                              </a:lnTo>
                              <a:lnTo>
                                <a:pt x="265" y="0"/>
                              </a:lnTo>
                              <a:lnTo>
                                <a:pt x="265" y="196"/>
                              </a:lnTo>
                              <a:lnTo>
                                <a:pt x="265" y="196"/>
                              </a:lnTo>
                              <a:lnTo>
                                <a:pt x="265" y="196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g:grpSp>
                      <wpg:cNvPr id="2" name="Group 2"/>
                      <wpg:cNvGrpSpPr/>
                      <wpg:grpSpPr>
                        <a:xfrm>
                          <a:off x="1680401" y="43647"/>
                          <a:ext cx="477932" cy="87012"/>
                          <a:chOff x="0" y="0"/>
                          <a:chExt cx="361918" cy="87012"/>
                        </a:xfrm>
                      </wpg:grpSpPr>
                      <wps:wsp>
                        <wps:cNvPr id="1486" name="Freeform 222"/>
                        <wps:cNvSpPr>
                          <a:spLocks/>
                        </wps:cNvSpPr>
                        <wps:spPr bwMode="auto">
                          <a:xfrm>
                            <a:off x="15277" y="0"/>
                            <a:ext cx="346641" cy="87012"/>
                          </a:xfrm>
                          <a:custGeom>
                            <a:avLst/>
                            <a:gdLst>
                              <a:gd name="T0" fmla="*/ 693 w 799"/>
                              <a:gd name="T1" fmla="*/ 0 h 201"/>
                              <a:gd name="T2" fmla="*/ 586 w 799"/>
                              <a:gd name="T3" fmla="*/ 0 h 201"/>
                              <a:gd name="T4" fmla="*/ 0 w 799"/>
                              <a:gd name="T5" fmla="*/ 0 h 201"/>
                              <a:gd name="T6" fmla="*/ 0 w 799"/>
                              <a:gd name="T7" fmla="*/ 201 h 201"/>
                              <a:gd name="T8" fmla="*/ 586 w 799"/>
                              <a:gd name="T9" fmla="*/ 201 h 201"/>
                              <a:gd name="T10" fmla="*/ 693 w 799"/>
                              <a:gd name="T11" fmla="*/ 201 h 201"/>
                              <a:gd name="T12" fmla="*/ 799 w 799"/>
                              <a:gd name="T13" fmla="*/ 101 h 201"/>
                              <a:gd name="T14" fmla="*/ 693 w 799"/>
                              <a:gd name="T15" fmla="*/ 0 h 20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799" h="201">
                                <a:moveTo>
                                  <a:pt x="693" y="0"/>
                                </a:moveTo>
                                <a:lnTo>
                                  <a:pt x="58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01"/>
                                </a:lnTo>
                                <a:lnTo>
                                  <a:pt x="586" y="201"/>
                                </a:lnTo>
                                <a:lnTo>
                                  <a:pt x="693" y="201"/>
                                </a:lnTo>
                                <a:lnTo>
                                  <a:pt x="799" y="101"/>
                                </a:lnTo>
                                <a:lnTo>
                                  <a:pt x="69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489" name="Freeform 225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350113" cy="87012"/>
                          </a:xfrm>
                          <a:custGeom>
                            <a:avLst/>
                            <a:gdLst>
                              <a:gd name="T0" fmla="*/ 701 w 807"/>
                              <a:gd name="T1" fmla="*/ 0 h 201"/>
                              <a:gd name="T2" fmla="*/ 586 w 807"/>
                              <a:gd name="T3" fmla="*/ 0 h 201"/>
                              <a:gd name="T4" fmla="*/ 0 w 807"/>
                              <a:gd name="T5" fmla="*/ 0 h 201"/>
                              <a:gd name="T6" fmla="*/ 0 w 807"/>
                              <a:gd name="T7" fmla="*/ 201 h 201"/>
                              <a:gd name="T8" fmla="*/ 586 w 807"/>
                              <a:gd name="T9" fmla="*/ 201 h 201"/>
                              <a:gd name="T10" fmla="*/ 701 w 807"/>
                              <a:gd name="T11" fmla="*/ 201 h 201"/>
                              <a:gd name="T12" fmla="*/ 807 w 807"/>
                              <a:gd name="T13" fmla="*/ 101 h 201"/>
                              <a:gd name="T14" fmla="*/ 701 w 807"/>
                              <a:gd name="T15" fmla="*/ 0 h 20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807" h="201">
                                <a:moveTo>
                                  <a:pt x="701" y="0"/>
                                </a:moveTo>
                                <a:lnTo>
                                  <a:pt x="58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01"/>
                                </a:lnTo>
                                <a:lnTo>
                                  <a:pt x="586" y="201"/>
                                </a:lnTo>
                                <a:lnTo>
                                  <a:pt x="701" y="201"/>
                                </a:lnTo>
                                <a:lnTo>
                                  <a:pt x="807" y="101"/>
                                </a:lnTo>
                                <a:lnTo>
                                  <a:pt x="7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tx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</wpg:grpSp>
                  </wpg:wg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group w14:anchorId="43595270" id="Group 296" o:spid="_x0000_s1026" alt="Label design" style="position:absolute;margin-left:-13.6pt;margin-top:68.45pt;width:180.6pt;height:10.35pt;z-index:251678720;mso-width-relative:margin" coordorigin="-1353" coordsize="22936,13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">
              <v:shape id="Freeform 223" o:spid="_x0000_s1027" style="position:absolute;left:-1353;width:19286;height:838;visibility:visible;mso-wrap-style:square;v-text-anchor:top" coordsize="4341,1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" path="m4341,l,,,194r4341,l4341,r,xe" fillcolor="#32416e [3215]" stroked="f">
                <v:path arrowok="t" o:connecttype="custom" o:connectlocs="1928631,0;0,0;0,83820;1928631,83820;1928631,0;1928631,0" o:connectangles="0,0,0,0,0,0"/>
              </v:shape>
              <v:shape id="Freeform 224" o:spid="_x0000_s1028" style="position:absolute;left:16804;width:1149;height:1320;visibility:visible;mso-wrap-style:square;v-text-anchor:top" coordsize="265,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" path="m265,196l,305,,108,265,r,196l265,196r,xe" fillcolor="#7b97b7 [3207]" stroked="f">
                <v:path arrowok="t" o:connecttype="custom" o:connectlocs="114968,84847;0,132033;0,46753;114968,0;114968,84847;114968,84847;114968,84847" o:connectangles="0,0,0,0,0,0,0"/>
              </v:shape>
              <v:group id="Group 2" o:spid="_x0000_s1029" style="position:absolute;left:16804;top:436;width:4779;height:870" coordsize="361918,870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<v:shape id="Freeform 222" o:spid="_x0000_s1030" style="position:absolute;left:15277;width:346641;height:87012;visibility:visible;mso-wrap-style:square;v-text-anchor:top" coordsize="799,2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" path="m693,l586,,,,,201r586,l693,201,799,101,693,xe" fillcolor="#bbbdbf [3208]" stroked="f">
                  <v:path arrowok="t" o:connecttype="custom" o:connectlocs="300654,0;254232,0;0,0;0,87012;254232,87012;300654,87012;346641,43722;300654,0" o:connectangles="0,0,0,0,0,0,0,0"/>
                </v:shape>
                <v:shape id="Freeform 225" o:spid="_x0000_s1031" style="position:absolute;width:350113;height:87012;visibility:visible;mso-wrap-style:square;v-text-anchor:top" coordsize="807,2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" path="m701,l586,,,,,201r586,l701,201,807,101,701,xe" fillcolor="#32416e [3215]" stroked="f">
                  <v:path arrowok="t" o:connecttype="custom" o:connectlocs="304125,0;254233,0;0,0;0,87012;254233,87012;304125,87012;350113,43722;304125,0" o:connectangles="0,0,0,0,0,0,0,0"/>
                </v:shape>
              </v:group>
            </v:group>
          </w:pict>
        </mc:Fallback>
      </mc:AlternateContent>
    </w:r>
    <w:r w:rsidR="001226C6" w:rsidRPr="00C03A8D">
      <w:rPr>
        <w:noProof/>
      </w:rPr>
      <mc:AlternateContent>
        <mc:Choice Requires="wps">
          <w:drawing>
            <wp:anchor distT="0" distB="0" distL="114300" distR="114300" simplePos="0" relativeHeight="251652096" behindDoc="1" locked="0" layoutInCell="1" allowOverlap="1" wp14:anchorId="361802C6" wp14:editId="522F32E1">
              <wp:simplePos x="0" y="0"/>
              <wp:positionH relativeFrom="column">
                <wp:posOffset>4786231</wp:posOffset>
              </wp:positionH>
              <wp:positionV relativeFrom="paragraph">
                <wp:posOffset>3837867</wp:posOffset>
              </wp:positionV>
              <wp:extent cx="2403475" cy="861060"/>
              <wp:effectExtent l="0" t="0" r="15875" b="15240"/>
              <wp:wrapNone/>
              <wp:docPr id="20" name="AutoShape 89" descr="Mailing Label design" title="Mailing Label design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403475" cy="861060"/>
                      </a:xfrm>
                      <a:prstGeom prst="roundRect">
                        <a:avLst>
                          <a:gd name="adj" fmla="val 0"/>
                        </a:avLst>
                      </a:prstGeom>
                      <a:solidFill>
                        <a:schemeClr val="bg1"/>
                      </a:solidFill>
                      <a:ln w="3175">
                        <a:solidFill>
                          <a:schemeClr val="bg1">
                            <a:lumMod val="95000"/>
                          </a:schemeClr>
                        </a:solidFill>
                        <a:round/>
                        <a:headEnd/>
                        <a:tailEnd/>
                      </a:ln>
                    </wps:spPr>
                    <wps:txbx>
                      <w:txbxContent>
                        <w:p w14:paraId="58251C7F" w14:textId="77777777" w:rsidR="00C03A8D" w:rsidRDefault="00C03A8D" w:rsidP="00C03A8D"/>
                      </w:txbxContent>
                    </wps:txbx>
                    <wps:bodyPr rot="0" vert="horz" wrap="square" lIns="0" tIns="0" rIns="0" bIns="0" anchor="ctr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oundrect w14:anchorId="361802C6" id="AutoShape 89" o:spid="_x0000_s1026" alt="Title: Mailing Label design - Description: Mailing Label design" style="position:absolute;margin-left:376.85pt;margin-top:302.2pt;width:189.25pt;height:67.8pt;z-index:-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" fillcolor="white [3212]" strokecolor="#f2f2f2 [3052]" strokeweight=".25pt">
              <v:textbox inset="0,0,0,0">
                <w:txbxContent>
                  <w:p w14:paraId="58251C7F" w14:textId="77777777" w:rsidR="00C03A8D" w:rsidRDefault="00C03A8D" w:rsidP="00C03A8D"/>
                </w:txbxContent>
              </v:textbox>
            </v:roundrect>
          </w:pict>
        </mc:Fallback>
      </mc:AlternateContent>
    </w:r>
    <w:r w:rsidR="001226C6" w:rsidRPr="00C03A8D">
      <w:rPr>
        <w:noProof/>
      </w:rPr>
      <mc:AlternateContent>
        <mc:Choice Requires="wps">
          <w:drawing>
            <wp:anchor distT="0" distB="0" distL="114300" distR="114300" simplePos="0" relativeHeight="251651072" behindDoc="1" locked="0" layoutInCell="1" allowOverlap="1" wp14:anchorId="77BFD07B" wp14:editId="14ADEA5C">
              <wp:simplePos x="0" y="0"/>
              <wp:positionH relativeFrom="column">
                <wp:posOffset>2314738</wp:posOffset>
              </wp:positionH>
              <wp:positionV relativeFrom="paragraph">
                <wp:posOffset>3837867</wp:posOffset>
              </wp:positionV>
              <wp:extent cx="2403475" cy="861060"/>
              <wp:effectExtent l="0" t="0" r="15875" b="15240"/>
              <wp:wrapNone/>
              <wp:docPr id="19" name="AutoShape 89" descr="Mailing Label design" title="Mailing Label design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403475" cy="861060"/>
                      </a:xfrm>
                      <a:prstGeom prst="roundRect">
                        <a:avLst>
                          <a:gd name="adj" fmla="val 0"/>
                        </a:avLst>
                      </a:prstGeom>
                      <a:solidFill>
                        <a:schemeClr val="bg1"/>
                      </a:solidFill>
                      <a:ln w="3175">
                        <a:solidFill>
                          <a:schemeClr val="bg1">
                            <a:lumMod val="95000"/>
                          </a:schemeClr>
                        </a:solidFill>
                        <a:round/>
                        <a:headEnd/>
                        <a:tailEnd/>
                      </a:ln>
                    </wps:spPr>
                    <wps:txbx>
                      <w:txbxContent>
                        <w:p w14:paraId="30AB599B" w14:textId="77777777" w:rsidR="00C03A8D" w:rsidRDefault="00C03A8D" w:rsidP="00C03A8D"/>
                      </w:txbxContent>
                    </wps:txbx>
                    <wps:bodyPr rot="0" vert="horz" wrap="square" lIns="0" tIns="0" rIns="0" bIns="0" anchor="ctr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oundrect w14:anchorId="77BFD07B" id="_x0000_s1027" alt="Title: Mailing Label design - Description: Mailing Label design" style="position:absolute;margin-left:182.25pt;margin-top:302.2pt;width:189.25pt;height:67.8pt;z-index:-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" fillcolor="white [3212]" strokecolor="#f2f2f2 [3052]" strokeweight=".25pt">
              <v:textbox inset="0,0,0,0">
                <w:txbxContent>
                  <w:p w14:paraId="30AB599B" w14:textId="77777777" w:rsidR="00C03A8D" w:rsidRDefault="00C03A8D" w:rsidP="00C03A8D"/>
                </w:txbxContent>
              </v:textbox>
            </v:roundrect>
          </w:pict>
        </mc:Fallback>
      </mc:AlternateContent>
    </w:r>
    <w:r w:rsidR="001226C6" w:rsidRPr="00C03A8D">
      <w:rPr>
        <w:noProof/>
      </w:rPr>
      <mc:AlternateContent>
        <mc:Choice Requires="wps">
          <w:drawing>
            <wp:anchor distT="0" distB="0" distL="114300" distR="114300" simplePos="0" relativeHeight="251650048" behindDoc="1" locked="0" layoutInCell="1" allowOverlap="1" wp14:anchorId="6F047FA5" wp14:editId="1AA1CDF0">
              <wp:simplePos x="0" y="0"/>
              <wp:positionH relativeFrom="column">
                <wp:posOffset>-177165</wp:posOffset>
              </wp:positionH>
              <wp:positionV relativeFrom="paragraph">
                <wp:posOffset>3837305</wp:posOffset>
              </wp:positionV>
              <wp:extent cx="2403475" cy="861060"/>
              <wp:effectExtent l="0" t="0" r="15875" b="15240"/>
              <wp:wrapNone/>
              <wp:docPr id="18" name="AutoShape 89" descr="Mailing Label design" title="Mailing Label design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403475" cy="861060"/>
                      </a:xfrm>
                      <a:prstGeom prst="roundRect">
                        <a:avLst>
                          <a:gd name="adj" fmla="val 0"/>
                        </a:avLst>
                      </a:prstGeom>
                      <a:solidFill>
                        <a:schemeClr val="bg1"/>
                      </a:solidFill>
                      <a:ln w="3175">
                        <a:solidFill>
                          <a:schemeClr val="bg1">
                            <a:lumMod val="95000"/>
                          </a:schemeClr>
                        </a:solidFill>
                        <a:round/>
                        <a:headEnd/>
                        <a:tailEnd/>
                      </a:ln>
                    </wps:spPr>
                    <wps:txbx>
                      <w:txbxContent>
                        <w:p w14:paraId="6D24EDD9" w14:textId="77777777" w:rsidR="00C03A8D" w:rsidRDefault="00C03A8D" w:rsidP="00C03A8D"/>
                      </w:txbxContent>
                    </wps:txbx>
                    <wps:bodyPr rot="0" vert="horz" wrap="square" lIns="0" tIns="0" rIns="0" bIns="0" anchor="ctr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oundrect w14:anchorId="6F047FA5" id="_x0000_s1028" alt="Title: Mailing Label design - Description: Mailing Label design" style="position:absolute;margin-left:-13.95pt;margin-top:302.15pt;width:189.25pt;height:67.8pt;z-index:-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" fillcolor="white [3212]" strokecolor="#f2f2f2 [3052]" strokeweight=".25pt">
              <v:textbox inset="0,0,0,0">
                <w:txbxContent>
                  <w:p w14:paraId="6D24EDD9" w14:textId="77777777" w:rsidR="00C03A8D" w:rsidRDefault="00C03A8D" w:rsidP="00C03A8D"/>
                </w:txbxContent>
              </v:textbox>
            </v:roundrect>
          </w:pict>
        </mc:Fallback>
      </mc:AlternateContent>
    </w:r>
    <w:r w:rsidR="001226C6" w:rsidRPr="00C03A8D">
      <w:rPr>
        <w:noProof/>
      </w:rPr>
      <mc:AlternateContent>
        <mc:Choice Requires="wps">
          <w:drawing>
            <wp:anchor distT="0" distB="0" distL="114300" distR="114300" simplePos="0" relativeHeight="251648000" behindDoc="1" locked="0" layoutInCell="1" allowOverlap="1" wp14:anchorId="4C66205E" wp14:editId="04F48820">
              <wp:simplePos x="0" y="0"/>
              <wp:positionH relativeFrom="column">
                <wp:posOffset>4781006</wp:posOffset>
              </wp:positionH>
              <wp:positionV relativeFrom="paragraph">
                <wp:posOffset>2928693</wp:posOffset>
              </wp:positionV>
              <wp:extent cx="2403475" cy="861060"/>
              <wp:effectExtent l="0" t="0" r="15875" b="15240"/>
              <wp:wrapNone/>
              <wp:docPr id="17" name="AutoShape 89" descr="Mailing Label design" title="Mailing Label design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403475" cy="861060"/>
                      </a:xfrm>
                      <a:prstGeom prst="roundRect">
                        <a:avLst>
                          <a:gd name="adj" fmla="val 0"/>
                        </a:avLst>
                      </a:prstGeom>
                      <a:solidFill>
                        <a:schemeClr val="bg1"/>
                      </a:solidFill>
                      <a:ln w="3175">
                        <a:solidFill>
                          <a:schemeClr val="bg1">
                            <a:lumMod val="95000"/>
                          </a:schemeClr>
                        </a:solidFill>
                        <a:round/>
                        <a:headEnd/>
                        <a:tailEnd/>
                      </a:ln>
                    </wps:spPr>
                    <wps:txbx>
                      <w:txbxContent>
                        <w:p w14:paraId="047D6EBF" w14:textId="77777777" w:rsidR="00C03A8D" w:rsidRDefault="00C03A8D" w:rsidP="00C03A8D"/>
                      </w:txbxContent>
                    </wps:txbx>
                    <wps:bodyPr rot="0" vert="horz" wrap="square" lIns="0" tIns="0" rIns="0" bIns="0" anchor="ctr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oundrect w14:anchorId="4C66205E" id="_x0000_s1029" alt="Title: Mailing Label design - Description: Mailing Label design" style="position:absolute;margin-left:376.45pt;margin-top:230.6pt;width:189.25pt;height:67.8pt;z-index:-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" fillcolor="white [3212]" strokecolor="#f2f2f2 [3052]" strokeweight=".25pt">
              <v:textbox inset="0,0,0,0">
                <w:txbxContent>
                  <w:p w14:paraId="047D6EBF" w14:textId="77777777" w:rsidR="00C03A8D" w:rsidRDefault="00C03A8D" w:rsidP="00C03A8D"/>
                </w:txbxContent>
              </v:textbox>
            </v:roundrect>
          </w:pict>
        </mc:Fallback>
      </mc:AlternateContent>
    </w:r>
    <w:r w:rsidR="001226C6" w:rsidRPr="00C03A8D">
      <w:rPr>
        <w:noProof/>
      </w:rPr>
      <mc:AlternateContent>
        <mc:Choice Requires="wps">
          <w:drawing>
            <wp:anchor distT="0" distB="0" distL="114300" distR="114300" simplePos="0" relativeHeight="251646976" behindDoc="1" locked="0" layoutInCell="1" allowOverlap="1" wp14:anchorId="3416DC2A" wp14:editId="6C08F4FF">
              <wp:simplePos x="0" y="0"/>
              <wp:positionH relativeFrom="column">
                <wp:posOffset>2309513</wp:posOffset>
              </wp:positionH>
              <wp:positionV relativeFrom="paragraph">
                <wp:posOffset>2928693</wp:posOffset>
              </wp:positionV>
              <wp:extent cx="2403475" cy="861060"/>
              <wp:effectExtent l="0" t="0" r="15875" b="15240"/>
              <wp:wrapNone/>
              <wp:docPr id="16" name="AutoShape 89" descr="Mailing Label design" title="Mailing Label design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403475" cy="861060"/>
                      </a:xfrm>
                      <a:prstGeom prst="roundRect">
                        <a:avLst>
                          <a:gd name="adj" fmla="val 0"/>
                        </a:avLst>
                      </a:prstGeom>
                      <a:solidFill>
                        <a:schemeClr val="bg1"/>
                      </a:solidFill>
                      <a:ln w="3175">
                        <a:solidFill>
                          <a:schemeClr val="bg1">
                            <a:lumMod val="95000"/>
                          </a:schemeClr>
                        </a:solidFill>
                        <a:round/>
                        <a:headEnd/>
                        <a:tailEnd/>
                      </a:ln>
                    </wps:spPr>
                    <wps:txbx>
                      <w:txbxContent>
                        <w:p w14:paraId="4EFCAD39" w14:textId="77777777" w:rsidR="00C03A8D" w:rsidRDefault="00C03A8D" w:rsidP="00C03A8D"/>
                      </w:txbxContent>
                    </wps:txbx>
                    <wps:bodyPr rot="0" vert="horz" wrap="square" lIns="0" tIns="0" rIns="0" bIns="0" anchor="ctr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oundrect w14:anchorId="3416DC2A" id="_x0000_s1030" alt="Title: Mailing Label design - Description: Mailing Label design" style="position:absolute;margin-left:181.85pt;margin-top:230.6pt;width:189.25pt;height:67.8pt;z-index:-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" fillcolor="white [3212]" strokecolor="#f2f2f2 [3052]" strokeweight=".25pt">
              <v:textbox inset="0,0,0,0">
                <w:txbxContent>
                  <w:p w14:paraId="4EFCAD39" w14:textId="77777777" w:rsidR="00C03A8D" w:rsidRDefault="00C03A8D" w:rsidP="00C03A8D"/>
                </w:txbxContent>
              </v:textbox>
            </v:roundrect>
          </w:pict>
        </mc:Fallback>
      </mc:AlternateContent>
    </w:r>
    <w:r w:rsidR="001226C6" w:rsidRPr="00C03A8D">
      <w:rPr>
        <w:noProof/>
      </w:rPr>
      <mc:AlternateContent>
        <mc:Choice Requires="wps">
          <w:drawing>
            <wp:anchor distT="0" distB="0" distL="114300" distR="114300" simplePos="0" relativeHeight="251645952" behindDoc="1" locked="0" layoutInCell="1" allowOverlap="1" wp14:anchorId="2EABCE41" wp14:editId="10145195">
              <wp:simplePos x="0" y="0"/>
              <wp:positionH relativeFrom="column">
                <wp:posOffset>-177165</wp:posOffset>
              </wp:positionH>
              <wp:positionV relativeFrom="paragraph">
                <wp:posOffset>2928620</wp:posOffset>
              </wp:positionV>
              <wp:extent cx="2403475" cy="861060"/>
              <wp:effectExtent l="0" t="0" r="15875" b="15240"/>
              <wp:wrapNone/>
              <wp:docPr id="15" name="AutoShape 89" descr="Mailing Label design" title="Mailing Label design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403475" cy="861060"/>
                      </a:xfrm>
                      <a:prstGeom prst="roundRect">
                        <a:avLst>
                          <a:gd name="adj" fmla="val 0"/>
                        </a:avLst>
                      </a:prstGeom>
                      <a:solidFill>
                        <a:schemeClr val="bg1"/>
                      </a:solidFill>
                      <a:ln w="3175">
                        <a:solidFill>
                          <a:schemeClr val="bg1">
                            <a:lumMod val="95000"/>
                          </a:schemeClr>
                        </a:solidFill>
                        <a:round/>
                        <a:headEnd/>
                        <a:tailEnd/>
                      </a:ln>
                    </wps:spPr>
                    <wps:txbx>
                      <w:txbxContent>
                        <w:p w14:paraId="424650BF" w14:textId="77777777" w:rsidR="00C03A8D" w:rsidRDefault="00C03A8D" w:rsidP="00C03A8D"/>
                      </w:txbxContent>
                    </wps:txbx>
                    <wps:bodyPr rot="0" vert="horz" wrap="square" lIns="0" tIns="0" rIns="0" bIns="0" anchor="ctr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oundrect w14:anchorId="2EABCE41" id="_x0000_s1031" alt="Title: Mailing Label design - Description: Mailing Label design" style="position:absolute;margin-left:-13.95pt;margin-top:230.6pt;width:189.25pt;height:67.8pt;z-index:-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" fillcolor="white [3212]" strokecolor="#f2f2f2 [3052]" strokeweight=".25pt">
              <v:textbox inset="0,0,0,0">
                <w:txbxContent>
                  <w:p w14:paraId="424650BF" w14:textId="77777777" w:rsidR="00C03A8D" w:rsidRDefault="00C03A8D" w:rsidP="00C03A8D"/>
                </w:txbxContent>
              </v:textbox>
            </v:roundrect>
          </w:pict>
        </mc:Fallback>
      </mc:AlternateContent>
    </w:r>
    <w:r w:rsidR="001226C6" w:rsidRPr="00C03A8D">
      <w:rPr>
        <w:noProof/>
      </w:rPr>
      <mc:AlternateContent>
        <mc:Choice Requires="wps">
          <w:drawing>
            <wp:anchor distT="0" distB="0" distL="114300" distR="114300" simplePos="0" relativeHeight="251644928" behindDoc="1" locked="0" layoutInCell="1" allowOverlap="1" wp14:anchorId="768A7CEB" wp14:editId="39E741A0">
              <wp:simplePos x="0" y="0"/>
              <wp:positionH relativeFrom="column">
                <wp:posOffset>4781006</wp:posOffset>
              </wp:positionH>
              <wp:positionV relativeFrom="paragraph">
                <wp:posOffset>2014293</wp:posOffset>
              </wp:positionV>
              <wp:extent cx="2403475" cy="861060"/>
              <wp:effectExtent l="0" t="0" r="15875" b="15240"/>
              <wp:wrapNone/>
              <wp:docPr id="14" name="AutoShape 89" descr="Mailing Label design" title="Mailing Label design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403475" cy="861060"/>
                      </a:xfrm>
                      <a:prstGeom prst="roundRect">
                        <a:avLst>
                          <a:gd name="adj" fmla="val 0"/>
                        </a:avLst>
                      </a:prstGeom>
                      <a:solidFill>
                        <a:schemeClr val="bg1"/>
                      </a:solidFill>
                      <a:ln w="3175">
                        <a:solidFill>
                          <a:schemeClr val="bg1">
                            <a:lumMod val="95000"/>
                          </a:schemeClr>
                        </a:solidFill>
                        <a:round/>
                        <a:headEnd/>
                        <a:tailEnd/>
                      </a:ln>
                    </wps:spPr>
                    <wps:txbx>
                      <w:txbxContent>
                        <w:p w14:paraId="437566D6" w14:textId="77777777" w:rsidR="00C03A8D" w:rsidRDefault="00C03A8D" w:rsidP="00C03A8D"/>
                      </w:txbxContent>
                    </wps:txbx>
                    <wps:bodyPr rot="0" vert="horz" wrap="square" lIns="0" tIns="0" rIns="0" bIns="0" anchor="ctr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oundrect w14:anchorId="768A7CEB" id="_x0000_s1032" alt="Title: Mailing Label design - Description: Mailing Label design" style="position:absolute;margin-left:376.45pt;margin-top:158.6pt;width:189.25pt;height:67.8pt;z-index:-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" fillcolor="white [3212]" strokecolor="#f2f2f2 [3052]" strokeweight=".25pt">
              <v:textbox inset="0,0,0,0">
                <w:txbxContent>
                  <w:p w14:paraId="437566D6" w14:textId="77777777" w:rsidR="00C03A8D" w:rsidRDefault="00C03A8D" w:rsidP="00C03A8D"/>
                </w:txbxContent>
              </v:textbox>
            </v:roundrect>
          </w:pict>
        </mc:Fallback>
      </mc:AlternateContent>
    </w:r>
    <w:r w:rsidR="001226C6" w:rsidRPr="00C03A8D">
      <w:rPr>
        <w:noProof/>
      </w:rPr>
      <mc:AlternateContent>
        <mc:Choice Requires="wps">
          <w:drawing>
            <wp:anchor distT="0" distB="0" distL="114300" distR="114300" simplePos="0" relativeHeight="251643904" behindDoc="1" locked="0" layoutInCell="1" allowOverlap="1" wp14:anchorId="77CD7382" wp14:editId="1FD54102">
              <wp:simplePos x="0" y="0"/>
              <wp:positionH relativeFrom="column">
                <wp:posOffset>2309513</wp:posOffset>
              </wp:positionH>
              <wp:positionV relativeFrom="paragraph">
                <wp:posOffset>2014293</wp:posOffset>
              </wp:positionV>
              <wp:extent cx="2403475" cy="861060"/>
              <wp:effectExtent l="0" t="0" r="15875" b="15240"/>
              <wp:wrapNone/>
              <wp:docPr id="13" name="AutoShape 89" descr="Mailing Label design" title="Mailing Label design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403475" cy="861060"/>
                      </a:xfrm>
                      <a:prstGeom prst="roundRect">
                        <a:avLst>
                          <a:gd name="adj" fmla="val 0"/>
                        </a:avLst>
                      </a:prstGeom>
                      <a:solidFill>
                        <a:schemeClr val="bg1"/>
                      </a:solidFill>
                      <a:ln w="3175">
                        <a:solidFill>
                          <a:schemeClr val="bg1">
                            <a:lumMod val="95000"/>
                          </a:schemeClr>
                        </a:solidFill>
                        <a:round/>
                        <a:headEnd/>
                        <a:tailEnd/>
                      </a:ln>
                    </wps:spPr>
                    <wps:txbx>
                      <w:txbxContent>
                        <w:p w14:paraId="642D6B27" w14:textId="77777777" w:rsidR="00C03A8D" w:rsidRDefault="00C03A8D" w:rsidP="00C03A8D"/>
                      </w:txbxContent>
                    </wps:txbx>
                    <wps:bodyPr rot="0" vert="horz" wrap="square" lIns="0" tIns="0" rIns="0" bIns="0" anchor="ctr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oundrect w14:anchorId="77CD7382" id="_x0000_s1033" alt="Title: Mailing Label design - Description: Mailing Label design" style="position:absolute;margin-left:181.85pt;margin-top:158.6pt;width:189.25pt;height:67.8pt;z-index:-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" fillcolor="white [3212]" strokecolor="#f2f2f2 [3052]" strokeweight=".25pt">
              <v:textbox inset="0,0,0,0">
                <w:txbxContent>
                  <w:p w14:paraId="642D6B27" w14:textId="77777777" w:rsidR="00C03A8D" w:rsidRDefault="00C03A8D" w:rsidP="00C03A8D"/>
                </w:txbxContent>
              </v:textbox>
            </v:roundrect>
          </w:pict>
        </mc:Fallback>
      </mc:AlternateContent>
    </w:r>
    <w:r w:rsidR="001226C6" w:rsidRPr="00C03A8D">
      <w:rPr>
        <w:noProof/>
      </w:rPr>
      <mc:AlternateContent>
        <mc:Choice Requires="wps">
          <w:drawing>
            <wp:anchor distT="0" distB="0" distL="114300" distR="114300" simplePos="0" relativeHeight="251642880" behindDoc="1" locked="0" layoutInCell="1" allowOverlap="1" wp14:anchorId="532BAA17" wp14:editId="4D290F51">
              <wp:simplePos x="0" y="0"/>
              <wp:positionH relativeFrom="column">
                <wp:posOffset>-172085</wp:posOffset>
              </wp:positionH>
              <wp:positionV relativeFrom="paragraph">
                <wp:posOffset>2014220</wp:posOffset>
              </wp:positionV>
              <wp:extent cx="2403475" cy="861060"/>
              <wp:effectExtent l="0" t="0" r="15875" b="15240"/>
              <wp:wrapNone/>
              <wp:docPr id="12" name="AutoShape 89" descr="Mailing Label design" title="Mailing Label design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403475" cy="861060"/>
                      </a:xfrm>
                      <a:prstGeom prst="roundRect">
                        <a:avLst>
                          <a:gd name="adj" fmla="val 0"/>
                        </a:avLst>
                      </a:prstGeom>
                      <a:solidFill>
                        <a:schemeClr val="bg1"/>
                      </a:solidFill>
                      <a:ln w="3175">
                        <a:solidFill>
                          <a:schemeClr val="bg1">
                            <a:lumMod val="95000"/>
                          </a:schemeClr>
                        </a:solidFill>
                        <a:round/>
                        <a:headEnd/>
                        <a:tailEnd/>
                      </a:ln>
                    </wps:spPr>
                    <wps:txbx>
                      <w:txbxContent>
                        <w:p w14:paraId="3BDD6C0C" w14:textId="77777777" w:rsidR="00C03A8D" w:rsidRDefault="00C03A8D" w:rsidP="00C03A8D"/>
                      </w:txbxContent>
                    </wps:txbx>
                    <wps:bodyPr rot="0" vert="horz" wrap="square" lIns="0" tIns="0" rIns="0" bIns="0" anchor="ctr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oundrect w14:anchorId="532BAA17" id="_x0000_s1034" alt="Title: Mailing Label design - Description: Mailing Label design" style="position:absolute;margin-left:-13.55pt;margin-top:158.6pt;width:189.25pt;height:67.8pt;z-index:-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" fillcolor="white [3212]" strokecolor="#f2f2f2 [3052]" strokeweight=".25pt">
              <v:textbox inset="0,0,0,0">
                <w:txbxContent>
                  <w:p w14:paraId="3BDD6C0C" w14:textId="77777777" w:rsidR="00C03A8D" w:rsidRDefault="00C03A8D" w:rsidP="00C03A8D"/>
                </w:txbxContent>
              </v:textbox>
            </v:roundrect>
          </w:pict>
        </mc:Fallback>
      </mc:AlternateContent>
    </w:r>
    <w:r w:rsidR="001226C6">
      <w:rPr>
        <w:noProof/>
      </w:rPr>
      <mc:AlternateContent>
        <mc:Choice Requires="wps">
          <w:drawing>
            <wp:anchor distT="0" distB="0" distL="114300" distR="114300" simplePos="0" relativeHeight="251640832" behindDoc="1" locked="0" layoutInCell="1" allowOverlap="1" wp14:anchorId="3B3D83E6" wp14:editId="41F9D07E">
              <wp:simplePos x="0" y="0"/>
              <wp:positionH relativeFrom="column">
                <wp:posOffset>4785995</wp:posOffset>
              </wp:positionH>
              <wp:positionV relativeFrom="paragraph">
                <wp:posOffset>1099820</wp:posOffset>
              </wp:positionV>
              <wp:extent cx="2404110" cy="860425"/>
              <wp:effectExtent l="0" t="0" r="15240" b="15875"/>
              <wp:wrapNone/>
              <wp:docPr id="162" name="AutoShape 89" descr="Mailing Label design" title="Mailing Label design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404110" cy="860425"/>
                      </a:xfrm>
                      <a:prstGeom prst="roundRect">
                        <a:avLst>
                          <a:gd name="adj" fmla="val 0"/>
                        </a:avLst>
                      </a:prstGeom>
                      <a:solidFill>
                        <a:schemeClr val="bg1"/>
                      </a:solidFill>
                      <a:ln w="3175">
                        <a:solidFill>
                          <a:schemeClr val="bg1">
                            <a:lumMod val="95000"/>
                          </a:schemeClr>
                        </a:solidFill>
                        <a:round/>
                        <a:headEnd/>
                        <a:tailEnd/>
                      </a:ln>
                    </wps:spPr>
                    <wps:txbx>
                      <w:txbxContent>
                        <w:p w14:paraId="26E60FA1" w14:textId="77777777" w:rsidR="006103E0" w:rsidRDefault="006103E0"/>
                      </w:txbxContent>
                    </wps:txbx>
                    <wps:bodyPr rot="0" vert="horz" wrap="square" lIns="0" tIns="0" rIns="0" bIns="0" anchor="ctr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oundrect w14:anchorId="3B3D83E6" id="_x0000_s1035" alt="Title: Mailing Label design - Description: Mailing Label design" style="position:absolute;margin-left:376.85pt;margin-top:86.6pt;width:189.3pt;height:67.75pt;z-index:-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" fillcolor="white [3212]" strokecolor="#f2f2f2 [3052]" strokeweight=".25pt">
              <v:textbox inset="0,0,0,0">
                <w:txbxContent>
                  <w:p w14:paraId="26E60FA1" w14:textId="77777777" w:rsidR="006103E0" w:rsidRDefault="006103E0"/>
                </w:txbxContent>
              </v:textbox>
            </v:roundrect>
          </w:pict>
        </mc:Fallback>
      </mc:AlternateContent>
    </w:r>
    <w:r w:rsidR="001226C6">
      <w:rPr>
        <w:noProof/>
      </w:rPr>
      <mc:AlternateContent>
        <mc:Choice Requires="wps">
          <w:drawing>
            <wp:anchor distT="0" distB="0" distL="114300" distR="114300" simplePos="0" relativeHeight="251639808" behindDoc="1" locked="0" layoutInCell="1" allowOverlap="1" wp14:anchorId="27C0459F" wp14:editId="163BA20E">
              <wp:simplePos x="0" y="0"/>
              <wp:positionH relativeFrom="column">
                <wp:posOffset>2309513</wp:posOffset>
              </wp:positionH>
              <wp:positionV relativeFrom="paragraph">
                <wp:posOffset>1099893</wp:posOffset>
              </wp:positionV>
              <wp:extent cx="2404110" cy="860425"/>
              <wp:effectExtent l="0" t="0" r="15240" b="15875"/>
              <wp:wrapNone/>
              <wp:docPr id="158" name="AutoShape 89" descr="Mailing Label design" title="Mailing Label design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404110" cy="860425"/>
                      </a:xfrm>
                      <a:prstGeom prst="roundRect">
                        <a:avLst>
                          <a:gd name="adj" fmla="val 0"/>
                        </a:avLst>
                      </a:prstGeom>
                      <a:solidFill>
                        <a:schemeClr val="bg1"/>
                      </a:solidFill>
                      <a:ln w="3175">
                        <a:solidFill>
                          <a:schemeClr val="bg1">
                            <a:lumMod val="95000"/>
                          </a:schemeClr>
                        </a:solidFill>
                        <a:round/>
                        <a:headEnd/>
                        <a:tailEnd/>
                      </a:ln>
                    </wps:spPr>
                    <wps:txbx>
                      <w:txbxContent>
                        <w:p w14:paraId="04205D54" w14:textId="77777777" w:rsidR="006103E0" w:rsidRDefault="006103E0"/>
                      </w:txbxContent>
                    </wps:txbx>
                    <wps:bodyPr rot="0" vert="horz" wrap="square" lIns="0" tIns="0" rIns="0" bIns="0" anchor="ctr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oundrect w14:anchorId="27C0459F" id="_x0000_s1036" alt="Title: Mailing Label design - Description: Mailing Label design" style="position:absolute;margin-left:181.85pt;margin-top:86.6pt;width:189.3pt;height:67.75pt;z-index:-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" fillcolor="white [3212]" strokecolor="#f2f2f2 [3052]" strokeweight=".25pt">
              <v:textbox inset="0,0,0,0">
                <w:txbxContent>
                  <w:p w14:paraId="04205D54" w14:textId="77777777" w:rsidR="006103E0" w:rsidRDefault="006103E0"/>
                </w:txbxContent>
              </v:textbox>
            </v:roundrect>
          </w:pict>
        </mc:Fallback>
      </mc:AlternateContent>
    </w:r>
    <w:r w:rsidR="001226C6">
      <w:rPr>
        <w:noProof/>
      </w:rPr>
      <mc:AlternateContent>
        <mc:Choice Requires="wps">
          <w:drawing>
            <wp:anchor distT="0" distB="0" distL="114300" distR="114300" simplePos="0" relativeHeight="251638784" behindDoc="1" locked="0" layoutInCell="1" allowOverlap="1" wp14:anchorId="08C4BCE5" wp14:editId="7E8F4D71">
              <wp:simplePos x="0" y="0"/>
              <wp:positionH relativeFrom="column">
                <wp:posOffset>-177165</wp:posOffset>
              </wp:positionH>
              <wp:positionV relativeFrom="paragraph">
                <wp:posOffset>1099820</wp:posOffset>
              </wp:positionV>
              <wp:extent cx="2404110" cy="860425"/>
              <wp:effectExtent l="0" t="0" r="15240" b="15875"/>
              <wp:wrapNone/>
              <wp:docPr id="154" name="AutoShape 89" descr="Mailing Label design" title="Mailing Label design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404110" cy="860425"/>
                      </a:xfrm>
                      <a:prstGeom prst="roundRect">
                        <a:avLst>
                          <a:gd name="adj" fmla="val 0"/>
                        </a:avLst>
                      </a:prstGeom>
                      <a:solidFill>
                        <a:schemeClr val="bg1"/>
                      </a:solidFill>
                      <a:ln w="3175">
                        <a:solidFill>
                          <a:schemeClr val="bg1">
                            <a:lumMod val="95000"/>
                          </a:schemeClr>
                        </a:solidFill>
                        <a:round/>
                        <a:headEnd/>
                        <a:tailEnd/>
                      </a:ln>
                    </wps:spPr>
                    <wps:txbx>
                      <w:txbxContent>
                        <w:p w14:paraId="38F14FF5" w14:textId="77777777" w:rsidR="006103E0" w:rsidRDefault="006103E0"/>
                      </w:txbxContent>
                    </wps:txbx>
                    <wps:bodyPr rot="0" vert="horz" wrap="square" lIns="0" tIns="0" rIns="0" bIns="0" anchor="ctr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oundrect w14:anchorId="08C4BCE5" id="_x0000_s1037" alt="Title: Mailing Label design - Description: Mailing Label design" style="position:absolute;margin-left:-13.95pt;margin-top:86.6pt;width:189.3pt;height:67.75pt;z-index:-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" fillcolor="white [3212]" strokecolor="#f2f2f2 [3052]" strokeweight=".25pt">
              <v:textbox inset="0,0,0,0">
                <w:txbxContent>
                  <w:p w14:paraId="38F14FF5" w14:textId="77777777" w:rsidR="006103E0" w:rsidRDefault="006103E0"/>
                </w:txbxContent>
              </v:textbox>
            </v:roundrect>
          </w:pict>
        </mc:Fallback>
      </mc:AlternateContent>
    </w:r>
    <w:r w:rsidR="001226C6">
      <w:rPr>
        <w:noProof/>
      </w:rPr>
      <mc:AlternateContent>
        <mc:Choice Requires="wps">
          <w:drawing>
            <wp:anchor distT="0" distB="0" distL="114300" distR="114300" simplePos="0" relativeHeight="251636736" behindDoc="1" locked="0" layoutInCell="1" allowOverlap="1" wp14:anchorId="5A9AE75A" wp14:editId="03AA58EA">
              <wp:simplePos x="0" y="0"/>
              <wp:positionH relativeFrom="column">
                <wp:posOffset>4780915</wp:posOffset>
              </wp:positionH>
              <wp:positionV relativeFrom="paragraph">
                <wp:posOffset>185420</wp:posOffset>
              </wp:positionV>
              <wp:extent cx="2404110" cy="860425"/>
              <wp:effectExtent l="0" t="0" r="15240" b="15875"/>
              <wp:wrapNone/>
              <wp:docPr id="135" name="AutoShape 89" descr="Mailing Label design" title="Mailing Label design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404110" cy="860425"/>
                      </a:xfrm>
                      <a:prstGeom prst="roundRect">
                        <a:avLst>
                          <a:gd name="adj" fmla="val 0"/>
                        </a:avLst>
                      </a:prstGeom>
                      <a:solidFill>
                        <a:schemeClr val="bg1"/>
                      </a:solidFill>
                      <a:ln w="3175">
                        <a:solidFill>
                          <a:schemeClr val="bg1">
                            <a:lumMod val="95000"/>
                          </a:schemeClr>
                        </a:solidFill>
                        <a:round/>
                        <a:headEnd/>
                        <a:tailEnd/>
                      </a:ln>
                    </wps:spPr>
                    <wps:txbx>
                      <w:txbxContent>
                        <w:p w14:paraId="216D5447" w14:textId="77777777" w:rsidR="006103E0" w:rsidRDefault="006103E0"/>
                      </w:txbxContent>
                    </wps:txbx>
                    <wps:bodyPr rot="0" vert="horz" wrap="square" lIns="0" tIns="0" rIns="0" bIns="0" anchor="ctr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oundrect w14:anchorId="5A9AE75A" id="_x0000_s1038" alt="Title: Mailing Label design - Description: Mailing Label design" style="position:absolute;margin-left:376.45pt;margin-top:14.6pt;width:189.3pt;height:67.75pt;z-index:-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" fillcolor="white [3212]" strokecolor="#f2f2f2 [3052]" strokeweight=".25pt">
              <v:textbox inset="0,0,0,0">
                <w:txbxContent>
                  <w:p w14:paraId="216D5447" w14:textId="77777777" w:rsidR="006103E0" w:rsidRDefault="006103E0"/>
                </w:txbxContent>
              </v:textbox>
            </v:roundrect>
          </w:pict>
        </mc:Fallback>
      </mc:AlternateContent>
    </w:r>
    <w:r w:rsidR="001226C6">
      <w:rPr>
        <w:noProof/>
      </w:rPr>
      <mc:AlternateContent>
        <mc:Choice Requires="wps">
          <w:drawing>
            <wp:anchor distT="0" distB="0" distL="114300" distR="114300" simplePos="0" relativeHeight="251635712" behindDoc="1" locked="0" layoutInCell="1" allowOverlap="1" wp14:anchorId="3921CE18" wp14:editId="60EC3453">
              <wp:simplePos x="0" y="0"/>
              <wp:positionH relativeFrom="column">
                <wp:posOffset>2309495</wp:posOffset>
              </wp:positionH>
              <wp:positionV relativeFrom="paragraph">
                <wp:posOffset>185420</wp:posOffset>
              </wp:positionV>
              <wp:extent cx="2404110" cy="860425"/>
              <wp:effectExtent l="0" t="0" r="15240" b="15875"/>
              <wp:wrapNone/>
              <wp:docPr id="131" name="AutoShape 89" descr="Mailing Label design" title="Mailing Label design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404110" cy="860425"/>
                      </a:xfrm>
                      <a:prstGeom prst="roundRect">
                        <a:avLst>
                          <a:gd name="adj" fmla="val 0"/>
                        </a:avLst>
                      </a:prstGeom>
                      <a:solidFill>
                        <a:schemeClr val="bg1"/>
                      </a:solidFill>
                      <a:ln w="3175">
                        <a:solidFill>
                          <a:schemeClr val="bg1">
                            <a:lumMod val="95000"/>
                          </a:schemeClr>
                        </a:solidFill>
                        <a:round/>
                        <a:headEnd/>
                        <a:tailEnd/>
                      </a:ln>
                    </wps:spPr>
                    <wps:txbx>
                      <w:txbxContent>
                        <w:p w14:paraId="0E16F80F" w14:textId="77777777" w:rsidR="006103E0" w:rsidRDefault="006103E0"/>
                      </w:txbxContent>
                    </wps:txbx>
                    <wps:bodyPr rot="0" vert="horz" wrap="square" lIns="0" tIns="0" rIns="0" bIns="0" anchor="ctr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oundrect w14:anchorId="3921CE18" id="_x0000_s1039" alt="Title: Mailing Label design - Description: Mailing Label design" style="position:absolute;margin-left:181.85pt;margin-top:14.6pt;width:189.3pt;height:67.75pt;z-index:-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" fillcolor="white [3212]" strokecolor="#f2f2f2 [3052]" strokeweight=".25pt">
              <v:textbox inset="0,0,0,0">
                <w:txbxContent>
                  <w:p w14:paraId="0E16F80F" w14:textId="77777777" w:rsidR="006103E0" w:rsidRDefault="006103E0"/>
                </w:txbxContent>
              </v:textbox>
            </v:roundrect>
          </w:pict>
        </mc:Fallback>
      </mc:AlternateContent>
    </w:r>
    <w:r w:rsidR="001226C6">
      <w:rPr>
        <w:noProof/>
      </w:rPr>
      <mc:AlternateContent>
        <mc:Choice Requires="wps">
          <w:drawing>
            <wp:anchor distT="0" distB="0" distL="114300" distR="114300" simplePos="0" relativeHeight="251634688" behindDoc="1" locked="0" layoutInCell="1" allowOverlap="1" wp14:anchorId="60A04A8A" wp14:editId="005869AD">
              <wp:simplePos x="0" y="0"/>
              <wp:positionH relativeFrom="column">
                <wp:posOffset>-180340</wp:posOffset>
              </wp:positionH>
              <wp:positionV relativeFrom="paragraph">
                <wp:posOffset>186055</wp:posOffset>
              </wp:positionV>
              <wp:extent cx="2404110" cy="860425"/>
              <wp:effectExtent l="0" t="0" r="15240" b="15875"/>
              <wp:wrapNone/>
              <wp:docPr id="66" name="AutoShape 89" descr="Mailing Label design" title="Mailing Label design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404110" cy="860425"/>
                      </a:xfrm>
                      <a:prstGeom prst="roundRect">
                        <a:avLst>
                          <a:gd name="adj" fmla="val 0"/>
                        </a:avLst>
                      </a:prstGeom>
                      <a:solidFill>
                        <a:schemeClr val="bg1"/>
                      </a:solidFill>
                      <a:ln w="3175">
                        <a:solidFill>
                          <a:schemeClr val="bg1">
                            <a:lumMod val="95000"/>
                          </a:schemeClr>
                        </a:solidFill>
                        <a:round/>
                        <a:headEnd/>
                        <a:tailEnd/>
                      </a:ln>
                    </wps:spPr>
                    <wps:txbx>
                      <w:txbxContent>
                        <w:p w14:paraId="32C80D7F" w14:textId="77777777" w:rsidR="006103E0" w:rsidRDefault="006103E0"/>
                      </w:txbxContent>
                    </wps:txbx>
                    <wps:bodyPr rot="0" vert="horz" wrap="square" lIns="0" tIns="0" rIns="0" bIns="0" anchor="ctr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oundrect w14:anchorId="60A04A8A" id="_x0000_s1040" alt="Title: Mailing Label design - Description: Mailing Label design" style="position:absolute;margin-left:-14.2pt;margin-top:14.65pt;width:189.3pt;height:67.75pt;z-index:-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" fillcolor="white [3212]" strokecolor="#f2f2f2 [3052]" strokeweight=".25pt">
              <v:textbox inset="0,0,0,0">
                <w:txbxContent>
                  <w:p w14:paraId="32C80D7F" w14:textId="77777777" w:rsidR="006103E0" w:rsidRDefault="006103E0"/>
                </w:txbxContent>
              </v:textbox>
            </v:round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E565408" w14:textId="77777777" w:rsidR="00005573" w:rsidRDefault="0000557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58E2"/>
    <w:rsid w:val="00005573"/>
    <w:rsid w:val="0001555B"/>
    <w:rsid w:val="000314A8"/>
    <w:rsid w:val="000B1A19"/>
    <w:rsid w:val="000F3CFF"/>
    <w:rsid w:val="001226C6"/>
    <w:rsid w:val="001D6D5F"/>
    <w:rsid w:val="0027173D"/>
    <w:rsid w:val="002776AA"/>
    <w:rsid w:val="002C16FE"/>
    <w:rsid w:val="003E6BC3"/>
    <w:rsid w:val="003F34F8"/>
    <w:rsid w:val="00441711"/>
    <w:rsid w:val="00484292"/>
    <w:rsid w:val="004E2BB7"/>
    <w:rsid w:val="006103E0"/>
    <w:rsid w:val="006258E2"/>
    <w:rsid w:val="006431E3"/>
    <w:rsid w:val="00676BFA"/>
    <w:rsid w:val="006A35E7"/>
    <w:rsid w:val="006A61E1"/>
    <w:rsid w:val="00796DF1"/>
    <w:rsid w:val="008371C5"/>
    <w:rsid w:val="008A7787"/>
    <w:rsid w:val="00930851"/>
    <w:rsid w:val="00945E11"/>
    <w:rsid w:val="00953B0C"/>
    <w:rsid w:val="00986335"/>
    <w:rsid w:val="009F2153"/>
    <w:rsid w:val="00A22FE8"/>
    <w:rsid w:val="00A243B6"/>
    <w:rsid w:val="00A36E33"/>
    <w:rsid w:val="00A37329"/>
    <w:rsid w:val="00A5117F"/>
    <w:rsid w:val="00AF40B5"/>
    <w:rsid w:val="00B80ECA"/>
    <w:rsid w:val="00C03A8D"/>
    <w:rsid w:val="00CF3308"/>
    <w:rsid w:val="00D37EFC"/>
    <w:rsid w:val="00D456B2"/>
    <w:rsid w:val="00DC3743"/>
    <w:rsid w:val="00DD54B5"/>
    <w:rsid w:val="00E05FD3"/>
    <w:rsid w:val="00E06F88"/>
    <w:rsid w:val="00E329C6"/>
    <w:rsid w:val="00E36154"/>
    <w:rsid w:val="00F3027C"/>
    <w:rsid w:val="00FA0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951F4AD"/>
  <w15:chartTrackingRefBased/>
  <w15:docId w15:val="{5C5B981A-4375-429B-87D4-5C53E567B6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000000" w:themeColor="text1"/>
        <w:sz w:val="18"/>
        <w:szCs w:val="18"/>
        <w:lang w:val="en-US" w:eastAsia="ja-JP" w:bidi="ar-SA"/>
      </w:rPr>
    </w:rPrDefault>
    <w:pPrDefault>
      <w:pPr>
        <w:ind w:left="360" w:right="3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243B6"/>
    <w:pPr>
      <w:ind w:left="0" w:right="0"/>
    </w:pPr>
  </w:style>
  <w:style w:type="paragraph" w:styleId="Heading1">
    <w:name w:val="heading 1"/>
    <w:basedOn w:val="Normal"/>
    <w:next w:val="Normal"/>
    <w:link w:val="Heading1Char"/>
    <w:uiPriority w:val="9"/>
    <w:semiHidden/>
    <w:qFormat/>
    <w:rsid w:val="000B1A1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3353B" w:themeColor="accent1" w:themeShade="8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qFormat/>
    <w:rsid w:val="00945E1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3353B" w:themeColor="accent1" w:themeShade="80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A61E1"/>
    <w:rPr>
      <w:color w:val="aut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99"/>
    <w:semiHidden/>
    <w:unhideWhenUsed/>
    <w:qFormat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Name">
    <w:name w:val="Name"/>
    <w:basedOn w:val="Normal"/>
    <w:uiPriority w:val="1"/>
    <w:qFormat/>
    <w:rsid w:val="00796DF1"/>
    <w:pPr>
      <w:framePr w:hSpace="180" w:wrap="around" w:vAnchor="text" w:hAnchor="margin" w:y="-224"/>
    </w:pPr>
    <w:rPr>
      <w:rFonts w:ascii="Candara" w:eastAsiaTheme="minorHAnsi" w:hAnsi="Candara" w:cstheme="majorBidi"/>
      <w:b/>
      <w:color w:val="32416E" w:themeColor="text2"/>
      <w:sz w:val="24"/>
      <w:szCs w:val="36"/>
    </w:rPr>
  </w:style>
  <w:style w:type="character" w:customStyle="1" w:styleId="Heading1Char">
    <w:name w:val="Heading 1 Char"/>
    <w:basedOn w:val="DefaultParagraphFont"/>
    <w:link w:val="Heading1"/>
    <w:uiPriority w:val="9"/>
    <w:semiHidden/>
    <w:rsid w:val="00A243B6"/>
    <w:rPr>
      <w:rFonts w:asciiTheme="majorHAnsi" w:eastAsiaTheme="majorEastAsia" w:hAnsiTheme="majorHAnsi" w:cstheme="majorBidi"/>
      <w:color w:val="23353B" w:themeColor="accent1" w:themeShade="80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243B6"/>
    <w:rPr>
      <w:rFonts w:asciiTheme="majorHAnsi" w:eastAsiaTheme="majorEastAsia" w:hAnsiTheme="majorHAnsi" w:cstheme="majorBidi"/>
      <w:color w:val="23353B" w:themeColor="accent1" w:themeShade="80"/>
      <w:sz w:val="26"/>
      <w:szCs w:val="26"/>
    </w:rPr>
  </w:style>
  <w:style w:type="paragraph" w:styleId="Header">
    <w:name w:val="header"/>
    <w:basedOn w:val="Normal"/>
    <w:link w:val="HeaderChar"/>
    <w:uiPriority w:val="99"/>
    <w:semiHidden/>
    <w:rsid w:val="006431E3"/>
    <w:rPr>
      <w:color w:val="auto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A243B6"/>
    <w:rPr>
      <w:color w:val="auto"/>
    </w:rPr>
  </w:style>
  <w:style w:type="paragraph" w:styleId="Footer">
    <w:name w:val="footer"/>
    <w:basedOn w:val="Normal"/>
    <w:link w:val="FooterChar"/>
    <w:uiPriority w:val="99"/>
    <w:semiHidden/>
    <w:rsid w:val="006431E3"/>
    <w:rPr>
      <w:color w:val="auto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A243B6"/>
    <w:rPr>
      <w:color w:val="auto"/>
    </w:rPr>
  </w:style>
  <w:style w:type="table" w:customStyle="1" w:styleId="Mailinglabel">
    <w:name w:val="Mailing label"/>
    <w:basedOn w:val="TableNormal"/>
    <w:uiPriority w:val="99"/>
    <w:rsid w:val="009F2153"/>
    <w:pPr>
      <w:ind w:left="0" w:right="0"/>
    </w:pPr>
    <w:rPr>
      <w:color w:val="auto"/>
    </w:rPr>
    <w:tblPr/>
  </w:style>
  <w:style w:type="paragraph" w:styleId="NormalWeb">
    <w:name w:val="Normal (Web)"/>
    <w:basedOn w:val="Normal"/>
    <w:uiPriority w:val="99"/>
    <w:semiHidden/>
    <w:rsid w:val="001226C6"/>
    <w:pPr>
      <w:spacing w:before="100" w:beforeAutospacing="1" w:after="100" w:afterAutospacing="1" w:line="271" w:lineRule="auto"/>
      <w:ind w:right="720"/>
    </w:pPr>
    <w:rPr>
      <w:rFonts w:ascii="Times New Roman" w:hAnsi="Times New Roman" w:cs="Times New Roman"/>
      <w:color w:val="auto"/>
      <w:sz w:val="28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3821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2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93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mily%20Paulsen\AppData\Roaming\Microsoft\Templates\Arrow%20address%20labels%20(30%20per%20page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EBDC69E73B4C46968DFBB30BFA1A28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C19BF2-AE3D-4B39-AD8A-0E93C0A2A4E9}"/>
      </w:docPartPr>
      <w:docPartBody>
        <w:p w:rsidR="00000000" w:rsidRDefault="00553D1C">
          <w:pPr>
            <w:pStyle w:val="EBDC69E73B4C46968DFBB30BFA1A2828"/>
          </w:pPr>
          <w:r w:rsidRPr="00796DF1">
            <w:t>Name</w:t>
          </w:r>
        </w:p>
      </w:docPartBody>
    </w:docPart>
    <w:docPart>
      <w:docPartPr>
        <w:name w:val="A06D0942AF3A4C53871A62EBC3CAFD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A25DC0-C850-4599-916E-2F19402CFA6B}"/>
      </w:docPartPr>
      <w:docPartBody>
        <w:p w:rsidR="00000000" w:rsidRDefault="00553D1C">
          <w:pPr>
            <w:pStyle w:val="A06D0942AF3A4C53871A62EBC3CAFD33"/>
          </w:pPr>
          <w:r w:rsidRPr="00796DF1">
            <w:t>Name</w:t>
          </w:r>
        </w:p>
      </w:docPartBody>
    </w:docPart>
    <w:docPart>
      <w:docPartPr>
        <w:name w:val="64DA47B54ECF4455B0E92572E3DFE1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0B05F6-4830-46AC-A4B2-D8E485A9C673}"/>
      </w:docPartPr>
      <w:docPartBody>
        <w:p w:rsidR="00000000" w:rsidRDefault="00553D1C">
          <w:pPr>
            <w:pStyle w:val="64DA47B54ECF4455B0E92572E3DFE1EE"/>
          </w:pPr>
          <w:r w:rsidRPr="00796DF1">
            <w:t>Name</w:t>
          </w:r>
        </w:p>
      </w:docPartBody>
    </w:docPart>
    <w:docPart>
      <w:docPartPr>
        <w:name w:val="AB6B3914176747DA8D8E5B3C690A70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BE2A97-478D-4510-A317-90F0966D86CF}"/>
      </w:docPartPr>
      <w:docPartBody>
        <w:p w:rsidR="00000000" w:rsidRDefault="00553D1C">
          <w:pPr>
            <w:pStyle w:val="AB6B3914176747DA8D8E5B3C690A7032"/>
          </w:pPr>
          <w:r w:rsidRPr="00796DF1">
            <w:t>Name</w:t>
          </w:r>
        </w:p>
      </w:docPartBody>
    </w:docPart>
    <w:docPart>
      <w:docPartPr>
        <w:name w:val="73C4BAACE44B424AA1DDD89EED91FC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03D75A-5E03-4BC4-98EA-F6F1A97EA899}"/>
      </w:docPartPr>
      <w:docPartBody>
        <w:p w:rsidR="00000000" w:rsidRDefault="00553D1C">
          <w:pPr>
            <w:pStyle w:val="73C4BAACE44B424AA1DDD89EED91FCA0"/>
          </w:pPr>
          <w:r w:rsidRPr="00796DF1">
            <w:t>Name</w:t>
          </w:r>
        </w:p>
      </w:docPartBody>
    </w:docPart>
    <w:docPart>
      <w:docPartPr>
        <w:name w:val="183E084B2BF14CE191EC507A8649B2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F37496-A448-4528-BB87-B0129A3260DD}"/>
      </w:docPartPr>
      <w:docPartBody>
        <w:p w:rsidR="00000000" w:rsidRDefault="00553D1C">
          <w:pPr>
            <w:pStyle w:val="183E084B2BF14CE191EC507A8649B242"/>
          </w:pPr>
          <w:r w:rsidRPr="00796DF1">
            <w:t>Name</w:t>
          </w:r>
        </w:p>
      </w:docPartBody>
    </w:docPart>
    <w:docPart>
      <w:docPartPr>
        <w:name w:val="32A635C481004A9E9A62F271ADF571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E3BBF3-FD0C-4A0D-ABDE-97AE10A2C249}"/>
      </w:docPartPr>
      <w:docPartBody>
        <w:p w:rsidR="00000000" w:rsidRDefault="00553D1C">
          <w:pPr>
            <w:pStyle w:val="32A635C481004A9E9A62F271ADF5711D"/>
          </w:pPr>
          <w:r w:rsidRPr="00796DF1">
            <w:t>Name</w:t>
          </w:r>
        </w:p>
      </w:docPartBody>
    </w:docPart>
    <w:docPart>
      <w:docPartPr>
        <w:name w:val="E27D553FAE2448BFABE912F1158529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E8B322-2C48-455F-AD1D-F8FC7A931F69}"/>
      </w:docPartPr>
      <w:docPartBody>
        <w:p w:rsidR="00000000" w:rsidRDefault="00553D1C">
          <w:pPr>
            <w:pStyle w:val="E27D553FAE2448BFABE912F1158529CF"/>
          </w:pPr>
          <w:r w:rsidRPr="00796DF1">
            <w:t>Name</w:t>
          </w:r>
        </w:p>
      </w:docPartBody>
    </w:docPart>
    <w:docPart>
      <w:docPartPr>
        <w:name w:val="775FC15AF7244685965223DAAF2198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CBCBB0-BFB3-4EA4-878A-102E0481A157}"/>
      </w:docPartPr>
      <w:docPartBody>
        <w:p w:rsidR="00000000" w:rsidRDefault="00553D1C">
          <w:pPr>
            <w:pStyle w:val="775FC15AF7244685965223DAAF219878"/>
          </w:pPr>
          <w:r w:rsidRPr="00796DF1">
            <w:t>Name</w:t>
          </w:r>
        </w:p>
      </w:docPartBody>
    </w:docPart>
    <w:docPart>
      <w:docPartPr>
        <w:name w:val="5473AA68981A4C428880B92E9BD4B8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00A658-CA11-443F-B9D4-B9FD6A042BED}"/>
      </w:docPartPr>
      <w:docPartBody>
        <w:p w:rsidR="00000000" w:rsidRDefault="00553D1C">
          <w:pPr>
            <w:pStyle w:val="5473AA68981A4C428880B92E9BD4B834"/>
          </w:pPr>
          <w:r w:rsidRPr="00796DF1">
            <w:t>Name</w:t>
          </w:r>
        </w:p>
      </w:docPartBody>
    </w:docPart>
    <w:docPart>
      <w:docPartPr>
        <w:name w:val="D3CC0646F29E4179AFFB665F9AB818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1C6197-6744-4EF6-9023-E2A02DB9504C}"/>
      </w:docPartPr>
      <w:docPartBody>
        <w:p w:rsidR="00000000" w:rsidRDefault="00553D1C">
          <w:pPr>
            <w:pStyle w:val="D3CC0646F29E4179AFFB665F9AB81812"/>
          </w:pPr>
          <w:r w:rsidRPr="00796DF1">
            <w:t>Name</w:t>
          </w:r>
        </w:p>
      </w:docPartBody>
    </w:docPart>
    <w:docPart>
      <w:docPartPr>
        <w:name w:val="7C2BBC9293F441D3916BA9A6E8D0AA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A4CCEE-1121-4397-91E6-E48C8837ED6C}"/>
      </w:docPartPr>
      <w:docPartBody>
        <w:p w:rsidR="00000000" w:rsidRDefault="00553D1C">
          <w:pPr>
            <w:pStyle w:val="7C2BBC9293F441D3916BA9A6E8D0AA69"/>
          </w:pPr>
          <w:r w:rsidRPr="00796DF1">
            <w:t>Name</w:t>
          </w:r>
        </w:p>
      </w:docPartBody>
    </w:docPart>
    <w:docPart>
      <w:docPartPr>
        <w:name w:val="A454F054B1B64F898D6B729159C0D1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E8B5BD-2258-4A4F-BD3F-0F0B34532A5D}"/>
      </w:docPartPr>
      <w:docPartBody>
        <w:p w:rsidR="00000000" w:rsidRDefault="00553D1C">
          <w:pPr>
            <w:pStyle w:val="A454F054B1B64F898D6B729159C0D12E"/>
          </w:pPr>
          <w:r w:rsidRPr="00796DF1">
            <w:t>Name</w:t>
          </w:r>
        </w:p>
      </w:docPartBody>
    </w:docPart>
    <w:docPart>
      <w:docPartPr>
        <w:name w:val="C0D311AF4DB44CC8AFD69B5AEA2471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5765D2-1C10-4385-8D26-F3DB1233E95F}"/>
      </w:docPartPr>
      <w:docPartBody>
        <w:p w:rsidR="00000000" w:rsidRDefault="00553D1C">
          <w:pPr>
            <w:pStyle w:val="C0D311AF4DB44CC8AFD69B5AEA247183"/>
          </w:pPr>
          <w:r w:rsidRPr="00796DF1">
            <w:t>Name</w:t>
          </w:r>
        </w:p>
      </w:docPartBody>
    </w:docPart>
    <w:docPart>
      <w:docPartPr>
        <w:name w:val="96D0815D2CCD453E82AC3703006441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F34416-55C7-4643-B78E-C2E964A7C06C}"/>
      </w:docPartPr>
      <w:docPartBody>
        <w:p w:rsidR="00000000" w:rsidRDefault="00553D1C">
          <w:pPr>
            <w:pStyle w:val="96D0815D2CCD453E82AC3703006441E0"/>
          </w:pPr>
          <w:r w:rsidRPr="00796DF1">
            <w:t>Name</w:t>
          </w:r>
        </w:p>
      </w:docPartBody>
    </w:docPart>
    <w:docPart>
      <w:docPartPr>
        <w:name w:val="B7100E4E2F62470BB34CB5FBEF0B24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741417-BF2E-4400-81E8-1E9B3FC48833}"/>
      </w:docPartPr>
      <w:docPartBody>
        <w:p w:rsidR="00000000" w:rsidRDefault="00553D1C">
          <w:pPr>
            <w:pStyle w:val="B7100E4E2F62470BB34CB5FBEF0B24ED"/>
          </w:pPr>
          <w:r w:rsidRPr="00796DF1">
            <w:t>Name</w:t>
          </w:r>
        </w:p>
      </w:docPartBody>
    </w:docPart>
    <w:docPart>
      <w:docPartPr>
        <w:name w:val="B2430CAF14B04C29BD3CBEA81E2CC8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B11D9C-78EF-403D-8BCB-62A87BCCA628}"/>
      </w:docPartPr>
      <w:docPartBody>
        <w:p w:rsidR="00000000" w:rsidRDefault="00553D1C">
          <w:pPr>
            <w:pStyle w:val="B2430CAF14B04C29BD3CBEA81E2CC88D"/>
          </w:pPr>
          <w:r w:rsidRPr="00796DF1">
            <w:t>Name</w:t>
          </w:r>
        </w:p>
      </w:docPartBody>
    </w:docPart>
    <w:docPart>
      <w:docPartPr>
        <w:name w:val="3583EC57D3004ABD99E5F1F04DF88A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5F8873-3C79-4CEB-8265-AAA0DBC25335}"/>
      </w:docPartPr>
      <w:docPartBody>
        <w:p w:rsidR="00000000" w:rsidRDefault="00553D1C">
          <w:pPr>
            <w:pStyle w:val="3583EC57D3004ABD99E5F1F04DF88AEB"/>
          </w:pPr>
          <w:r w:rsidRPr="00796DF1">
            <w:t>Name</w:t>
          </w:r>
        </w:p>
      </w:docPartBody>
    </w:docPart>
    <w:docPart>
      <w:docPartPr>
        <w:name w:val="7FB0086553B44A419ABBD512C896F5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6A5BF9-465F-4A54-87F0-34385F4D12B0}"/>
      </w:docPartPr>
      <w:docPartBody>
        <w:p w:rsidR="00000000" w:rsidRDefault="00553D1C">
          <w:pPr>
            <w:pStyle w:val="7FB0086553B44A419ABBD512C896F568"/>
          </w:pPr>
          <w:r w:rsidRPr="00796DF1">
            <w:t>Name</w:t>
          </w:r>
        </w:p>
      </w:docPartBody>
    </w:docPart>
    <w:docPart>
      <w:docPartPr>
        <w:name w:val="A7D372172EF04D44B1E53ECB3179BE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71D49E-C453-43E4-9B63-A0E2B2C7B85F}"/>
      </w:docPartPr>
      <w:docPartBody>
        <w:p w:rsidR="00000000" w:rsidRDefault="00553D1C">
          <w:pPr>
            <w:pStyle w:val="A7D372172EF04D44B1E53ECB3179BE0F"/>
          </w:pPr>
          <w:r w:rsidRPr="00796DF1">
            <w:t>Name</w:t>
          </w:r>
        </w:p>
      </w:docPartBody>
    </w:docPart>
    <w:docPart>
      <w:docPartPr>
        <w:name w:val="255CCFCE54E84699890D7C9D956D66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941420-A8DA-4F67-BF5E-FA962C23FDA8}"/>
      </w:docPartPr>
      <w:docPartBody>
        <w:p w:rsidR="00000000" w:rsidRDefault="00553D1C">
          <w:pPr>
            <w:pStyle w:val="255CCFCE54E84699890D7C9D956D6666"/>
          </w:pPr>
          <w:r w:rsidRPr="00796DF1">
            <w:t>Name</w:t>
          </w:r>
        </w:p>
      </w:docPartBody>
    </w:docPart>
    <w:docPart>
      <w:docPartPr>
        <w:name w:val="12420C9C7C9C4208957561924F6E7C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5243CC-68F1-4BA5-BC13-747877503785}"/>
      </w:docPartPr>
      <w:docPartBody>
        <w:p w:rsidR="00000000" w:rsidRDefault="00553D1C">
          <w:pPr>
            <w:pStyle w:val="12420C9C7C9C4208957561924F6E7C71"/>
          </w:pPr>
          <w:r w:rsidRPr="00796DF1">
            <w:t>Name</w:t>
          </w:r>
        </w:p>
      </w:docPartBody>
    </w:docPart>
    <w:docPart>
      <w:docPartPr>
        <w:name w:val="E57F0A09830C4036A0B34EA9EFE980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F6D270-E0E8-4584-8A80-15DBEDFBDB19}"/>
      </w:docPartPr>
      <w:docPartBody>
        <w:p w:rsidR="00000000" w:rsidRDefault="00553D1C">
          <w:pPr>
            <w:pStyle w:val="E57F0A09830C4036A0B34EA9EFE9807B"/>
          </w:pPr>
          <w:r w:rsidRPr="00796DF1">
            <w:t>Name</w:t>
          </w:r>
        </w:p>
      </w:docPartBody>
    </w:docPart>
    <w:docPart>
      <w:docPartPr>
        <w:name w:val="46F500BA8DE14FB09E9056D153BAB1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949857-7D26-42D7-812D-7D95181277A6}"/>
      </w:docPartPr>
      <w:docPartBody>
        <w:p w:rsidR="00000000" w:rsidRDefault="00553D1C">
          <w:pPr>
            <w:pStyle w:val="46F500BA8DE14FB09E9056D153BAB166"/>
          </w:pPr>
          <w:r w:rsidRPr="00796DF1">
            <w:t>Name</w:t>
          </w:r>
        </w:p>
      </w:docPartBody>
    </w:docPart>
    <w:docPart>
      <w:docPartPr>
        <w:name w:val="7829BA1758F9468BAB5B60610C3A9F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F754A9-9C61-44B5-BD4B-81B1CA38EC26}"/>
      </w:docPartPr>
      <w:docPartBody>
        <w:p w:rsidR="00000000" w:rsidRDefault="00553D1C">
          <w:pPr>
            <w:pStyle w:val="7829BA1758F9468BAB5B60610C3A9F94"/>
          </w:pPr>
          <w:r w:rsidRPr="00796DF1">
            <w:t>Name</w:t>
          </w:r>
        </w:p>
      </w:docPartBody>
    </w:docPart>
    <w:docPart>
      <w:docPartPr>
        <w:name w:val="4B7CC278E8464FEF90796E5953A3A0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95EDE7-73F8-453C-AB97-B3E5E3A110BE}"/>
      </w:docPartPr>
      <w:docPartBody>
        <w:p w:rsidR="00000000" w:rsidRDefault="00553D1C">
          <w:pPr>
            <w:pStyle w:val="4B7CC278E8464FEF90796E5953A3A0EE"/>
          </w:pPr>
          <w:r w:rsidRPr="00796DF1">
            <w:t>Name</w:t>
          </w:r>
        </w:p>
      </w:docPartBody>
    </w:docPart>
    <w:docPart>
      <w:docPartPr>
        <w:name w:val="FB8C775EDAD34168B4A9AD78A6A67E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30B4EE-7344-4C07-B2B0-7600EAA2524F}"/>
      </w:docPartPr>
      <w:docPartBody>
        <w:p w:rsidR="00000000" w:rsidRDefault="00553D1C">
          <w:pPr>
            <w:pStyle w:val="FB8C775EDAD34168B4A9AD78A6A67E1A"/>
          </w:pPr>
          <w:r w:rsidRPr="00796DF1">
            <w:t>Name</w:t>
          </w:r>
        </w:p>
      </w:docPartBody>
    </w:docPart>
    <w:docPart>
      <w:docPartPr>
        <w:name w:val="43C93ACE287E461383150C07D7C352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88A175-CF02-4105-BAC4-E4F2D8CAC293}"/>
      </w:docPartPr>
      <w:docPartBody>
        <w:p w:rsidR="00000000" w:rsidRDefault="00553D1C">
          <w:pPr>
            <w:pStyle w:val="43C93ACE287E461383150C07D7C352E2"/>
          </w:pPr>
          <w:r w:rsidRPr="00796DF1">
            <w:t>Name</w:t>
          </w:r>
        </w:p>
      </w:docPartBody>
    </w:docPart>
    <w:docPart>
      <w:docPartPr>
        <w:name w:val="2FF8DD4AAA2E4E829E8653AF7B11C3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8934F7-5D7C-4D56-9504-70ACB97E0667}"/>
      </w:docPartPr>
      <w:docPartBody>
        <w:p w:rsidR="00000000" w:rsidRDefault="00553D1C">
          <w:pPr>
            <w:pStyle w:val="2FF8DD4AAA2E4E829E8653AF7B11C351"/>
          </w:pPr>
          <w:r w:rsidRPr="00796DF1">
            <w:t>Name</w:t>
          </w:r>
        </w:p>
      </w:docPartBody>
    </w:docPart>
    <w:docPart>
      <w:docPartPr>
        <w:name w:val="5B7882F0AFC4460CA8ECA79D345F7B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0818DA-9A7E-47F3-9BD7-FE185FBD455F}"/>
      </w:docPartPr>
      <w:docPartBody>
        <w:p w:rsidR="00000000" w:rsidRDefault="00553D1C">
          <w:pPr>
            <w:pStyle w:val="5B7882F0AFC4460CA8ECA79D345F7BAF"/>
          </w:pPr>
          <w:r w:rsidRPr="00796DF1">
            <w:t>Name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BDC69E73B4C46968DFBB30BFA1A2828">
    <w:name w:val="EBDC69E73B4C46968DFBB30BFA1A2828"/>
  </w:style>
  <w:style w:type="paragraph" w:customStyle="1" w:styleId="8D50E607366A4E17822C7009F08726E3">
    <w:name w:val="8D50E607366A4E17822C7009F08726E3"/>
  </w:style>
  <w:style w:type="paragraph" w:customStyle="1" w:styleId="0F1ED13936C04141B61131178D655274">
    <w:name w:val="0F1ED13936C04141B61131178D655274"/>
  </w:style>
  <w:style w:type="paragraph" w:customStyle="1" w:styleId="A06D0942AF3A4C53871A62EBC3CAFD33">
    <w:name w:val="A06D0942AF3A4C53871A62EBC3CAFD33"/>
  </w:style>
  <w:style w:type="paragraph" w:customStyle="1" w:styleId="FC95B12BFE964012B17967962076BC8F">
    <w:name w:val="FC95B12BFE964012B17967962076BC8F"/>
  </w:style>
  <w:style w:type="paragraph" w:customStyle="1" w:styleId="80709C805F064B81AF7068B7419C7BEF">
    <w:name w:val="80709C805F064B81AF7068B7419C7BEF"/>
  </w:style>
  <w:style w:type="paragraph" w:customStyle="1" w:styleId="64DA47B54ECF4455B0E92572E3DFE1EE">
    <w:name w:val="64DA47B54ECF4455B0E92572E3DFE1EE"/>
  </w:style>
  <w:style w:type="paragraph" w:customStyle="1" w:styleId="E92CC91AA7F545A09602F5586BEB1656">
    <w:name w:val="E92CC91AA7F545A09602F5586BEB1656"/>
  </w:style>
  <w:style w:type="paragraph" w:customStyle="1" w:styleId="849112FBF64B4231BFFA5B4F3BC1A8D2">
    <w:name w:val="849112FBF64B4231BFFA5B4F3BC1A8D2"/>
  </w:style>
  <w:style w:type="paragraph" w:customStyle="1" w:styleId="AB6B3914176747DA8D8E5B3C690A7032">
    <w:name w:val="AB6B3914176747DA8D8E5B3C690A7032"/>
  </w:style>
  <w:style w:type="paragraph" w:customStyle="1" w:styleId="BD1014F25A2146C68D075B0F2C5F3AA2">
    <w:name w:val="BD1014F25A2146C68D075B0F2C5F3AA2"/>
  </w:style>
  <w:style w:type="paragraph" w:customStyle="1" w:styleId="E81CA182D40841AC94F86526A7BBF8DD">
    <w:name w:val="E81CA182D40841AC94F86526A7BBF8DD"/>
  </w:style>
  <w:style w:type="paragraph" w:customStyle="1" w:styleId="73C4BAACE44B424AA1DDD89EED91FCA0">
    <w:name w:val="73C4BAACE44B424AA1DDD89EED91FCA0"/>
  </w:style>
  <w:style w:type="paragraph" w:customStyle="1" w:styleId="D90CE3B9837149EEB6CC1075FF1369D5">
    <w:name w:val="D90CE3B9837149EEB6CC1075FF1369D5"/>
  </w:style>
  <w:style w:type="paragraph" w:customStyle="1" w:styleId="DF9F76C3C6984C69993FF526F348F9BF">
    <w:name w:val="DF9F76C3C6984C69993FF526F348F9BF"/>
  </w:style>
  <w:style w:type="paragraph" w:customStyle="1" w:styleId="183E084B2BF14CE191EC507A8649B242">
    <w:name w:val="183E084B2BF14CE191EC507A8649B242"/>
  </w:style>
  <w:style w:type="paragraph" w:customStyle="1" w:styleId="3C6A9920ACC045D7B94C644C4EC90F30">
    <w:name w:val="3C6A9920ACC045D7B94C644C4EC90F30"/>
  </w:style>
  <w:style w:type="paragraph" w:customStyle="1" w:styleId="4F5C06D888EE47028C0471A5CE074BA5">
    <w:name w:val="4F5C06D888EE47028C0471A5CE074BA5"/>
  </w:style>
  <w:style w:type="paragraph" w:customStyle="1" w:styleId="32A635C481004A9E9A62F271ADF5711D">
    <w:name w:val="32A635C481004A9E9A62F271ADF5711D"/>
  </w:style>
  <w:style w:type="paragraph" w:customStyle="1" w:styleId="0CBE05312AC740819255C5F8B250A46D">
    <w:name w:val="0CBE05312AC740819255C5F8B250A46D"/>
  </w:style>
  <w:style w:type="paragraph" w:customStyle="1" w:styleId="D32684C65B65443BAF32A2E424B8C9EA">
    <w:name w:val="D32684C65B65443BAF32A2E424B8C9EA"/>
  </w:style>
  <w:style w:type="paragraph" w:customStyle="1" w:styleId="E27D553FAE2448BFABE912F1158529CF">
    <w:name w:val="E27D553FAE2448BFABE912F1158529CF"/>
  </w:style>
  <w:style w:type="paragraph" w:customStyle="1" w:styleId="AAE80322FC3B420DAC696D1616745F7B">
    <w:name w:val="AAE80322FC3B420DAC696D1616745F7B"/>
  </w:style>
  <w:style w:type="paragraph" w:customStyle="1" w:styleId="6E9960609EEE44FAB9D8609A941F6F30">
    <w:name w:val="6E9960609EEE44FAB9D8609A941F6F30"/>
  </w:style>
  <w:style w:type="paragraph" w:customStyle="1" w:styleId="775FC15AF7244685965223DAAF219878">
    <w:name w:val="775FC15AF7244685965223DAAF219878"/>
  </w:style>
  <w:style w:type="paragraph" w:customStyle="1" w:styleId="E797A93E9E89486380E0C03DA7464123">
    <w:name w:val="E797A93E9E89486380E0C03DA7464123"/>
  </w:style>
  <w:style w:type="paragraph" w:customStyle="1" w:styleId="D26FCB1AB917413F962FD95CE6F648B2">
    <w:name w:val="D26FCB1AB917413F962FD95CE6F648B2"/>
  </w:style>
  <w:style w:type="paragraph" w:customStyle="1" w:styleId="5473AA68981A4C428880B92E9BD4B834">
    <w:name w:val="5473AA68981A4C428880B92E9BD4B834"/>
  </w:style>
  <w:style w:type="paragraph" w:customStyle="1" w:styleId="D9A1344653754278BC72356858CCFBC8">
    <w:name w:val="D9A1344653754278BC72356858CCFBC8"/>
  </w:style>
  <w:style w:type="paragraph" w:customStyle="1" w:styleId="DA2FB5B3A3FA46F7ADA8F1CD30757CEE">
    <w:name w:val="DA2FB5B3A3FA46F7ADA8F1CD30757CEE"/>
  </w:style>
  <w:style w:type="paragraph" w:customStyle="1" w:styleId="D3CC0646F29E4179AFFB665F9AB81812">
    <w:name w:val="D3CC0646F29E4179AFFB665F9AB81812"/>
  </w:style>
  <w:style w:type="paragraph" w:customStyle="1" w:styleId="A15492F441984FB8A1328AB483827A4E">
    <w:name w:val="A15492F441984FB8A1328AB483827A4E"/>
  </w:style>
  <w:style w:type="paragraph" w:customStyle="1" w:styleId="88C2BD96501A4D8F8EE63154B00AE126">
    <w:name w:val="88C2BD96501A4D8F8EE63154B00AE126"/>
  </w:style>
  <w:style w:type="paragraph" w:customStyle="1" w:styleId="7C2BBC9293F441D3916BA9A6E8D0AA69">
    <w:name w:val="7C2BBC9293F441D3916BA9A6E8D0AA69"/>
  </w:style>
  <w:style w:type="paragraph" w:customStyle="1" w:styleId="7EE731B9671A40EB80102B0C74C8BFDC">
    <w:name w:val="7EE731B9671A40EB80102B0C74C8BFDC"/>
  </w:style>
  <w:style w:type="paragraph" w:customStyle="1" w:styleId="2AE5AADEB4744EA8946EDEC11DD93199">
    <w:name w:val="2AE5AADEB4744EA8946EDEC11DD93199"/>
  </w:style>
  <w:style w:type="paragraph" w:customStyle="1" w:styleId="A454F054B1B64F898D6B729159C0D12E">
    <w:name w:val="A454F054B1B64F898D6B729159C0D12E"/>
  </w:style>
  <w:style w:type="paragraph" w:customStyle="1" w:styleId="19D9F199EDEB4C89A27382E71C9E65D9">
    <w:name w:val="19D9F199EDEB4C89A27382E71C9E65D9"/>
  </w:style>
  <w:style w:type="paragraph" w:customStyle="1" w:styleId="7A8C1678AD364697B22D4212A39E6455">
    <w:name w:val="7A8C1678AD364697B22D4212A39E6455"/>
  </w:style>
  <w:style w:type="paragraph" w:customStyle="1" w:styleId="C0D311AF4DB44CC8AFD69B5AEA247183">
    <w:name w:val="C0D311AF4DB44CC8AFD69B5AEA247183"/>
  </w:style>
  <w:style w:type="paragraph" w:customStyle="1" w:styleId="85676411587B4A02AE5D7771BD8C8B7D">
    <w:name w:val="85676411587B4A02AE5D7771BD8C8B7D"/>
  </w:style>
  <w:style w:type="paragraph" w:customStyle="1" w:styleId="106ED221AE6040808F1A57DF60CCC24E">
    <w:name w:val="106ED221AE6040808F1A57DF60CCC24E"/>
  </w:style>
  <w:style w:type="paragraph" w:customStyle="1" w:styleId="96D0815D2CCD453E82AC3703006441E0">
    <w:name w:val="96D0815D2CCD453E82AC3703006441E0"/>
  </w:style>
  <w:style w:type="paragraph" w:customStyle="1" w:styleId="CEADFCDA271B4D1A8E2ED8657CD11E0C">
    <w:name w:val="CEADFCDA271B4D1A8E2ED8657CD11E0C"/>
  </w:style>
  <w:style w:type="paragraph" w:customStyle="1" w:styleId="6C85795AF882456E888244352041613C">
    <w:name w:val="6C85795AF882456E888244352041613C"/>
  </w:style>
  <w:style w:type="paragraph" w:customStyle="1" w:styleId="B7100E4E2F62470BB34CB5FBEF0B24ED">
    <w:name w:val="B7100E4E2F62470BB34CB5FBEF0B24ED"/>
  </w:style>
  <w:style w:type="paragraph" w:customStyle="1" w:styleId="B6222A9F4DEA44C5A18299836A70427E">
    <w:name w:val="B6222A9F4DEA44C5A18299836A70427E"/>
  </w:style>
  <w:style w:type="paragraph" w:customStyle="1" w:styleId="E30428F6413D45C2A09D238348F1CEAF">
    <w:name w:val="E30428F6413D45C2A09D238348F1CEAF"/>
  </w:style>
  <w:style w:type="paragraph" w:customStyle="1" w:styleId="B2430CAF14B04C29BD3CBEA81E2CC88D">
    <w:name w:val="B2430CAF14B04C29BD3CBEA81E2CC88D"/>
  </w:style>
  <w:style w:type="paragraph" w:customStyle="1" w:styleId="D0950AFC00CC4BF78002412F15ACBBC4">
    <w:name w:val="D0950AFC00CC4BF78002412F15ACBBC4"/>
  </w:style>
  <w:style w:type="paragraph" w:customStyle="1" w:styleId="6B33A0BFBF414B49B3B0D810AC129DA0">
    <w:name w:val="6B33A0BFBF414B49B3B0D810AC129DA0"/>
  </w:style>
  <w:style w:type="paragraph" w:customStyle="1" w:styleId="3583EC57D3004ABD99E5F1F04DF88AEB">
    <w:name w:val="3583EC57D3004ABD99E5F1F04DF88AEB"/>
  </w:style>
  <w:style w:type="paragraph" w:customStyle="1" w:styleId="7FCC2DBDDC8B43A09224152D66A569E2">
    <w:name w:val="7FCC2DBDDC8B43A09224152D66A569E2"/>
  </w:style>
  <w:style w:type="paragraph" w:customStyle="1" w:styleId="D86B38A0C414414A87CE785823C05846">
    <w:name w:val="D86B38A0C414414A87CE785823C05846"/>
  </w:style>
  <w:style w:type="paragraph" w:customStyle="1" w:styleId="7FB0086553B44A419ABBD512C896F568">
    <w:name w:val="7FB0086553B44A419ABBD512C896F568"/>
  </w:style>
  <w:style w:type="paragraph" w:customStyle="1" w:styleId="7B441314F6FF4F89B280EB5B1FB96C6B">
    <w:name w:val="7B441314F6FF4F89B280EB5B1FB96C6B"/>
  </w:style>
  <w:style w:type="paragraph" w:customStyle="1" w:styleId="CA3F5D5F777E4ECF9191949E36631E7A">
    <w:name w:val="CA3F5D5F777E4ECF9191949E36631E7A"/>
  </w:style>
  <w:style w:type="paragraph" w:customStyle="1" w:styleId="A7D372172EF04D44B1E53ECB3179BE0F">
    <w:name w:val="A7D372172EF04D44B1E53ECB3179BE0F"/>
  </w:style>
  <w:style w:type="paragraph" w:customStyle="1" w:styleId="210AFC37D5A24686A3B75DB852E9336B">
    <w:name w:val="210AFC37D5A24686A3B75DB852E9336B"/>
  </w:style>
  <w:style w:type="paragraph" w:customStyle="1" w:styleId="666A46C8695A475488318E23384C551A">
    <w:name w:val="666A46C8695A475488318E23384C551A"/>
  </w:style>
  <w:style w:type="paragraph" w:customStyle="1" w:styleId="255CCFCE54E84699890D7C9D956D6666">
    <w:name w:val="255CCFCE54E84699890D7C9D956D6666"/>
  </w:style>
  <w:style w:type="paragraph" w:customStyle="1" w:styleId="31FEBBE102C6480BA9A1FFFC57ADC9BB">
    <w:name w:val="31FEBBE102C6480BA9A1FFFC57ADC9BB"/>
  </w:style>
  <w:style w:type="paragraph" w:customStyle="1" w:styleId="91974CA9BC40436B83D37AA0E2BAF63C">
    <w:name w:val="91974CA9BC40436B83D37AA0E2BAF63C"/>
  </w:style>
  <w:style w:type="paragraph" w:customStyle="1" w:styleId="12420C9C7C9C4208957561924F6E7C71">
    <w:name w:val="12420C9C7C9C4208957561924F6E7C71"/>
  </w:style>
  <w:style w:type="paragraph" w:customStyle="1" w:styleId="7E8FEC351C0B46FABAFD998BD1C24331">
    <w:name w:val="7E8FEC351C0B46FABAFD998BD1C24331"/>
  </w:style>
  <w:style w:type="paragraph" w:customStyle="1" w:styleId="DCAD677DF9AA420E9189037B8184F70B">
    <w:name w:val="DCAD677DF9AA420E9189037B8184F70B"/>
  </w:style>
  <w:style w:type="paragraph" w:customStyle="1" w:styleId="E57F0A09830C4036A0B34EA9EFE9807B">
    <w:name w:val="E57F0A09830C4036A0B34EA9EFE9807B"/>
  </w:style>
  <w:style w:type="paragraph" w:customStyle="1" w:styleId="1FC5568240D0470B8475559763E631E5">
    <w:name w:val="1FC5568240D0470B8475559763E631E5"/>
  </w:style>
  <w:style w:type="paragraph" w:customStyle="1" w:styleId="05F3D0B5578F49D9884E6EC02DE7F8BE">
    <w:name w:val="05F3D0B5578F49D9884E6EC02DE7F8BE"/>
  </w:style>
  <w:style w:type="paragraph" w:customStyle="1" w:styleId="46F500BA8DE14FB09E9056D153BAB166">
    <w:name w:val="46F500BA8DE14FB09E9056D153BAB166"/>
  </w:style>
  <w:style w:type="paragraph" w:customStyle="1" w:styleId="FA5ADF8D2A7D49F58B62E66D2B0C44EE">
    <w:name w:val="FA5ADF8D2A7D49F58B62E66D2B0C44EE"/>
  </w:style>
  <w:style w:type="paragraph" w:customStyle="1" w:styleId="6BC140DF3D3A489A8D86849D50375735">
    <w:name w:val="6BC140DF3D3A489A8D86849D50375735"/>
  </w:style>
  <w:style w:type="paragraph" w:customStyle="1" w:styleId="7829BA1758F9468BAB5B60610C3A9F94">
    <w:name w:val="7829BA1758F9468BAB5B60610C3A9F94"/>
  </w:style>
  <w:style w:type="paragraph" w:customStyle="1" w:styleId="BA41685A391F4102893FB1270406DB5C">
    <w:name w:val="BA41685A391F4102893FB1270406DB5C"/>
  </w:style>
  <w:style w:type="paragraph" w:customStyle="1" w:styleId="8C4488B6420C4456B0A0ADAD3A846450">
    <w:name w:val="8C4488B6420C4456B0A0ADAD3A846450"/>
  </w:style>
  <w:style w:type="paragraph" w:customStyle="1" w:styleId="4B7CC278E8464FEF90796E5953A3A0EE">
    <w:name w:val="4B7CC278E8464FEF90796E5953A3A0EE"/>
  </w:style>
  <w:style w:type="paragraph" w:customStyle="1" w:styleId="0AAF3CA1BDBE4B5CBDDE1330901BC001">
    <w:name w:val="0AAF3CA1BDBE4B5CBDDE1330901BC001"/>
  </w:style>
  <w:style w:type="paragraph" w:customStyle="1" w:styleId="5E4078B8E7444B419AC7EF79EDF130F0">
    <w:name w:val="5E4078B8E7444B419AC7EF79EDF130F0"/>
  </w:style>
  <w:style w:type="paragraph" w:customStyle="1" w:styleId="FB8C775EDAD34168B4A9AD78A6A67E1A">
    <w:name w:val="FB8C775EDAD34168B4A9AD78A6A67E1A"/>
  </w:style>
  <w:style w:type="paragraph" w:customStyle="1" w:styleId="840C28EFF45B4EAAB1429A12CA338783">
    <w:name w:val="840C28EFF45B4EAAB1429A12CA338783"/>
  </w:style>
  <w:style w:type="paragraph" w:customStyle="1" w:styleId="CFE0618853784DB68711CC3AE4AB2D8F">
    <w:name w:val="CFE0618853784DB68711CC3AE4AB2D8F"/>
  </w:style>
  <w:style w:type="paragraph" w:customStyle="1" w:styleId="43C93ACE287E461383150C07D7C352E2">
    <w:name w:val="43C93ACE287E461383150C07D7C352E2"/>
  </w:style>
  <w:style w:type="paragraph" w:customStyle="1" w:styleId="D46C2943F92245FC8F2A19F2AFB59917">
    <w:name w:val="D46C2943F92245FC8F2A19F2AFB59917"/>
  </w:style>
  <w:style w:type="paragraph" w:customStyle="1" w:styleId="883A8221285144349ED2CCD603C2EB3B">
    <w:name w:val="883A8221285144349ED2CCD603C2EB3B"/>
  </w:style>
  <w:style w:type="paragraph" w:customStyle="1" w:styleId="2FF8DD4AAA2E4E829E8653AF7B11C351">
    <w:name w:val="2FF8DD4AAA2E4E829E8653AF7B11C351"/>
  </w:style>
  <w:style w:type="paragraph" w:customStyle="1" w:styleId="F88BA4AC4B35474DA15BE3FA39D3FC1D">
    <w:name w:val="F88BA4AC4B35474DA15BE3FA39D3FC1D"/>
  </w:style>
  <w:style w:type="paragraph" w:customStyle="1" w:styleId="A5B3676A4C7F4C1BA5E1D0468FD83549">
    <w:name w:val="A5B3676A4C7F4C1BA5E1D0468FD83549"/>
  </w:style>
  <w:style w:type="paragraph" w:customStyle="1" w:styleId="5B7882F0AFC4460CA8ECA79D345F7BAF">
    <w:name w:val="5B7882F0AFC4460CA8ECA79D345F7BAF"/>
  </w:style>
  <w:style w:type="paragraph" w:customStyle="1" w:styleId="6F6AF6D3D5514773B690D3C46B20A9E2">
    <w:name w:val="6F6AF6D3D5514773B690D3C46B20A9E2"/>
  </w:style>
  <w:style w:type="paragraph" w:customStyle="1" w:styleId="ADAC8AABE6EA4C6A8AC0577AF482BC5D">
    <w:name w:val="ADAC8AABE6EA4C6A8AC0577AF482BC5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Mailing labels">
  <a:themeElements>
    <a:clrScheme name="LH01B">
      <a:dk1>
        <a:sysClr val="windowText" lastClr="000000"/>
      </a:dk1>
      <a:lt1>
        <a:sysClr val="window" lastClr="FFFFFF"/>
      </a:lt1>
      <a:dk2>
        <a:srgbClr val="32416E"/>
      </a:dk2>
      <a:lt2>
        <a:srgbClr val="E7E6E6"/>
      </a:lt2>
      <a:accent1>
        <a:srgbClr val="476B76"/>
      </a:accent1>
      <a:accent2>
        <a:srgbClr val="6487A0"/>
      </a:accent2>
      <a:accent3>
        <a:srgbClr val="5B8096"/>
      </a:accent3>
      <a:accent4>
        <a:srgbClr val="7B97B7"/>
      </a:accent4>
      <a:accent5>
        <a:srgbClr val="BBBDBF"/>
      </a:accent5>
      <a:accent6>
        <a:srgbClr val="85A0C3"/>
      </a:accent6>
      <a:hlink>
        <a:srgbClr val="0070C0"/>
      </a:hlink>
      <a:folHlink>
        <a:srgbClr val="85402C"/>
      </a:folHlink>
    </a:clrScheme>
    <a:fontScheme name="Label_A01">
      <a:majorFont>
        <a:latin typeface="Candara"/>
        <a:ea typeface=""/>
        <a:cs typeface=""/>
      </a:majorFont>
      <a:minorFont>
        <a:latin typeface="Candar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EEA25CC0A0AC24199CDC46C25B8B0BC" ma:contentTypeVersion="7" ma:contentTypeDescription="Create a new document." ma:contentTypeScope="" ma:versionID="71aff31462b4074963b8c698d1c1c68f">
  <xsd:schema xmlns:xsd="http://www.w3.org/2001/XMLSchema" xmlns:xs="http://www.w3.org/2001/XMLSchema" xmlns:p="http://schemas.microsoft.com/office/2006/metadata/properties" xmlns:ns2="6dc4bcd6-49db-4c07-9060-8acfc67cef9f" xmlns:ns3="fb0879af-3eba-417a-a55a-ffe6dcd6ca77" targetNamespace="http://schemas.microsoft.com/office/2006/metadata/properties" ma:root="true" ma:fieldsID="e3831fb232ece3fdb834cba9867a0e69" ns2:_="" ns3:_="">
    <xsd:import namespace="6dc4bcd6-49db-4c07-9060-8acfc67cef9f"/>
    <xsd:import namespace="fb0879af-3eba-417a-a55a-ffe6dcd6ca7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3:SharedWithUsers" minOccurs="0"/>
                <xsd:element ref="ns3:SharedWithDetails" minOccurs="0"/>
                <xsd:element ref="ns3:LastSharedByUser" minOccurs="0"/>
                <xsd:element ref="ns3:LastSharedBy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c4bcd6-49db-4c07-9060-8acfc67cef9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0879af-3eba-417a-a55a-ffe6dcd6ca77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3" nillable="true" ma:displayName="Last Shared By User" ma:hidden="true" ma:internalName="LastSharedByUser" ma:readOnly="true">
      <xsd:simpleType>
        <xsd:restriction base="dms:Note"/>
      </xsd:simpleType>
    </xsd:element>
    <xsd:element name="LastSharedByTime" ma:index="14" nillable="true" ma:displayName="Last Shared By Time" ma:hidden="true" ma:internalName="LastSharedByTime" ma:readOnly="tru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DE4219A-408D-4853-9D3A-0AB018B3B7E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00191D6-4D26-44C0-BA3F-A7FFC99EDE6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0C1EBFB-277D-4678-B60B-BDCDC67175F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C31058A-EF43-474A-9369-B6EC6A4743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c4bcd6-49db-4c07-9060-8acfc67cef9f"/>
    <ds:schemaRef ds:uri="fb0879af-3eba-417a-a55a-ffe6dcd6ca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Arrow address labels (30 per page)</Template>
  <TotalTime>5</TotalTime>
  <Pages>1</Pages>
  <Words>210</Words>
  <Characters>1199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Emily Paulsen</dc:creator>
  <cp:keywords/>
  <dc:description>1st COVID Vaccine:
Due for 2nd Vaccine on:</dc:description>
  <cp:lastModifiedBy>Nevada Homeless Alliance</cp:lastModifiedBy>
  <cp:revision>1</cp:revision>
  <dcterms:created xsi:type="dcterms:W3CDTF">2021-01-29T23:52:00Z</dcterms:created>
  <dcterms:modified xsi:type="dcterms:W3CDTF">2021-01-29T23:57:00Z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TC038813229991</vt:lpwstr>
  </property>
  <property fmtid="{D5CDD505-2E9C-101B-9397-08002B2CF9AE}" pid="3" name="ContentTypeId">
    <vt:lpwstr>0x010100DEEA25CC0A0AC24199CDC46C25B8B0BC</vt:lpwstr>
  </property>
</Properties>
</file>